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5A92D" w14:textId="77777777" w:rsidR="00D026C2" w:rsidRPr="00BA5B39" w:rsidRDefault="00CD09C7">
      <w:pPr>
        <w:rPr>
          <w:vanish/>
        </w:rPr>
      </w:pPr>
      <w:r w:rsidRPr="00BA5B39">
        <w:rPr>
          <w:vanish/>
        </w:rPr>
        <w:fldChar w:fldCharType="begin"/>
      </w:r>
      <w:r w:rsidRPr="00BA5B39">
        <w:rPr>
          <w:vanish/>
        </w:rPr>
        <w:instrText xml:space="preserve"> MACROBUTTON  Drucke_PDF  </w:instrText>
      </w:r>
      <w:r w:rsidRPr="00BA5B39">
        <w:rPr>
          <w:vanish/>
        </w:rPr>
        <w:fldChar w:fldCharType="end"/>
      </w:r>
      <w:r w:rsidRPr="00BA5B39">
        <w:rPr>
          <w:vanish/>
        </w:rPr>
        <w:fldChar w:fldCharType="begin"/>
      </w:r>
      <w:r w:rsidRPr="00BA5B39">
        <w:rPr>
          <w:vanish/>
        </w:rPr>
        <w:instrText xml:space="preserve"> MACROBUTTON  Drucke_PDF </w:instrText>
      </w:r>
      <w:r w:rsidRPr="00BA5B39">
        <w:rPr>
          <w:vanish/>
        </w:rPr>
        <w:fldChar w:fldCharType="end"/>
      </w:r>
      <w:r w:rsidRPr="00BA5B39">
        <w:rPr>
          <w:vanish/>
        </w:rPr>
        <w:fldChar w:fldCharType="begin"/>
      </w:r>
      <w:r w:rsidRPr="00BA5B39">
        <w:rPr>
          <w:vanish/>
        </w:rPr>
        <w:instrText xml:space="preserve"> MACROBUTTON  Drucke_PDF </w:instrText>
      </w:r>
      <w:r w:rsidRPr="00BA5B39">
        <w:rPr>
          <w:vanish/>
        </w:rPr>
        <w:fldChar w:fldCharType="end"/>
      </w:r>
    </w:p>
    <w:p w14:paraId="78282319" w14:textId="77777777" w:rsidR="00CD09C7" w:rsidRPr="00BA5B39" w:rsidRDefault="00CD09C7">
      <w:pPr>
        <w:rPr>
          <w:vanish/>
        </w:rPr>
        <w:sectPr w:rsidR="00CD09C7" w:rsidRPr="00BA5B39" w:rsidSect="00A0667D">
          <w:headerReference w:type="even" r:id="rId12"/>
          <w:headerReference w:type="default" r:id="rId13"/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tbl>
      <w:tblPr>
        <w:tblStyle w:val="Tabellenraster"/>
        <w:tblpPr w:leftFromText="142" w:rightFromText="142" w:vertAnchor="page" w:horzAnchor="margin" w:tblpX="1010" w:tblpY="170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7"/>
        <w:gridCol w:w="2268"/>
      </w:tblGrid>
      <w:tr w:rsidR="007900E5" w:rsidRPr="00BA5B39" w14:paraId="1954BDB2" w14:textId="77777777" w:rsidTr="005029C3">
        <w:trPr>
          <w:trHeight w:val="1134"/>
        </w:trPr>
        <w:tc>
          <w:tcPr>
            <w:tcW w:w="2268" w:type="dxa"/>
            <w:vAlign w:val="center"/>
          </w:tcPr>
          <w:p w14:paraId="36D76ABF" w14:textId="77777777" w:rsidR="004D7840" w:rsidRPr="00C81FDF" w:rsidRDefault="008D47CE" w:rsidP="00C025A4">
            <w:pPr>
              <w:jc w:val="center"/>
              <w:rPr>
                <w:sz w:val="18"/>
                <w:szCs w:val="18"/>
              </w:rPr>
            </w:pPr>
            <w:commentRangeStart w:id="0"/>
            <w:commentRangeEnd w:id="0"/>
            <w:r>
              <w:rPr>
                <w:rStyle w:val="Kommentarzeichen"/>
              </w:rPr>
              <w:commentReference w:id="0"/>
            </w:r>
          </w:p>
        </w:tc>
        <w:tc>
          <w:tcPr>
            <w:tcW w:w="567" w:type="dxa"/>
            <w:vAlign w:val="center"/>
          </w:tcPr>
          <w:p w14:paraId="0126F430" w14:textId="77777777" w:rsidR="007900E5" w:rsidRPr="00BA5B39" w:rsidRDefault="007900E5" w:rsidP="007900E5">
            <w:pPr>
              <w:jc w:val="center"/>
              <w:rPr>
                <w:vanish/>
                <w:color w:val="A6A6A6" w:themeColor="background1" w:themeShade="A6"/>
              </w:rPr>
            </w:pPr>
          </w:p>
        </w:tc>
        <w:tc>
          <w:tcPr>
            <w:tcW w:w="2268" w:type="dxa"/>
            <w:vAlign w:val="center"/>
          </w:tcPr>
          <w:p w14:paraId="4E727DE6" w14:textId="77777777" w:rsidR="004D7840" w:rsidRPr="00C025A4" w:rsidRDefault="004D7840" w:rsidP="00C025A4">
            <w:pPr>
              <w:jc w:val="center"/>
              <w:rPr>
                <w:vanish/>
                <w:color w:val="A6A6A6" w:themeColor="background1" w:themeShade="A6"/>
                <w:sz w:val="18"/>
                <w:szCs w:val="18"/>
              </w:rPr>
            </w:pPr>
          </w:p>
        </w:tc>
      </w:tr>
    </w:tbl>
    <w:p w14:paraId="62FE0C23" w14:textId="77777777" w:rsidR="00BD17E0" w:rsidRPr="00BA5B39" w:rsidRDefault="00BD17E0"/>
    <w:p w14:paraId="47247694" w14:textId="77777777" w:rsidR="00BD17E0" w:rsidRPr="00BA5B39" w:rsidRDefault="00BD17E0" w:rsidP="00BD17E0"/>
    <w:p w14:paraId="5CE5D9C4" w14:textId="77777777" w:rsidR="00BD17E0" w:rsidRPr="00BA5B39" w:rsidRDefault="00BD17E0" w:rsidP="00BD17E0"/>
    <w:p w14:paraId="78E01169" w14:textId="77777777" w:rsidR="005C68C3" w:rsidRPr="00BA5B39" w:rsidRDefault="005C68C3" w:rsidP="00BD17E0">
      <w:pPr>
        <w:sectPr w:rsidR="005C68C3" w:rsidRPr="00BA5B39" w:rsidSect="00D026C2">
          <w:headerReference w:type="default" r:id="rId18"/>
          <w:type w:val="continuous"/>
          <w:pgSz w:w="11906" w:h="16838"/>
          <w:pgMar w:top="0" w:right="0" w:bottom="0" w:left="0" w:header="708" w:footer="708" w:gutter="0"/>
          <w:cols w:space="708"/>
          <w:formProt w:val="0"/>
          <w:docGrid w:linePitch="360"/>
        </w:sectPr>
      </w:pPr>
    </w:p>
    <w:p w14:paraId="4708E7D9" w14:textId="77777777" w:rsidR="00BD17E0" w:rsidRPr="001838C9" w:rsidRDefault="001838C9" w:rsidP="008D47CE">
      <w:pPr>
        <w:ind w:right="282"/>
        <w:jc w:val="right"/>
        <w:rPr>
          <w:vanish/>
          <w:color w:val="808080" w:themeColor="background1" w:themeShade="80"/>
        </w:rPr>
      </w:pPr>
      <w:r w:rsidRPr="001838C9">
        <w:rPr>
          <w:vanish/>
          <w:color w:val="808080" w:themeColor="background1" w:themeShade="80"/>
        </w:rPr>
        <w:fldChar w:fldCharType="begin"/>
      </w:r>
      <w:r w:rsidRPr="001838C9">
        <w:rPr>
          <w:vanish/>
          <w:color w:val="808080" w:themeColor="background1" w:themeShade="80"/>
        </w:rPr>
        <w:instrText xml:space="preserve"> COMMENTS   \* MERGEFORMAT </w:instrText>
      </w:r>
      <w:r w:rsidRPr="001838C9">
        <w:rPr>
          <w:vanish/>
          <w:color w:val="808080" w:themeColor="background1" w:themeShade="80"/>
        </w:rPr>
        <w:fldChar w:fldCharType="separate"/>
      </w:r>
      <w:r w:rsidR="00687570">
        <w:rPr>
          <w:vanish/>
          <w:color w:val="808080" w:themeColor="background1" w:themeShade="80"/>
        </w:rPr>
        <w:t>Version 2024/10</w:t>
      </w:r>
      <w:r w:rsidRPr="001838C9">
        <w:rPr>
          <w:vanish/>
          <w:color w:val="808080" w:themeColor="background1" w:themeShade="80"/>
        </w:rPr>
        <w:fldChar w:fldCharType="end"/>
      </w:r>
    </w:p>
    <w:p w14:paraId="3BB34FAA" w14:textId="77777777" w:rsidR="00BD17E0" w:rsidRPr="00BA5B39" w:rsidRDefault="00BD17E0" w:rsidP="00BD17E0"/>
    <w:p w14:paraId="690412CF" w14:textId="77777777" w:rsidR="00BD17E0" w:rsidRPr="00BA5B39" w:rsidRDefault="00BD17E0" w:rsidP="00BD17E0"/>
    <w:p w14:paraId="5C52782C" w14:textId="77777777" w:rsidR="00BD17E0" w:rsidRPr="00BA5B39" w:rsidRDefault="00BD17E0" w:rsidP="00BD17E0"/>
    <w:p w14:paraId="62D91C2E" w14:textId="77777777" w:rsidR="00BD17E0" w:rsidRPr="00BA5B39" w:rsidRDefault="00BD17E0" w:rsidP="00BD17E0"/>
    <w:p w14:paraId="3E1AF5A4" w14:textId="77777777" w:rsidR="00BD17E0" w:rsidRPr="00BA5B39" w:rsidRDefault="00BD17E0" w:rsidP="00BD17E0"/>
    <w:tbl>
      <w:tblPr>
        <w:tblStyle w:val="Tabellenraster"/>
        <w:tblpPr w:leftFromText="142" w:rightFromText="142" w:vertAnchor="page" w:horzAnchor="page" w:tblpX="1010" w:tblpY="42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9A4BD3" w:rsidRPr="00BA5B39" w14:paraId="79090665" w14:textId="77777777" w:rsidTr="00E22A5D">
        <w:trPr>
          <w:trHeight w:hRule="exact" w:val="2504"/>
        </w:trPr>
        <w:tc>
          <w:tcPr>
            <w:tcW w:w="7442" w:type="dxa"/>
          </w:tcPr>
          <w:bookmarkStart w:id="1" w:name="Titel"/>
          <w:p w14:paraId="2B4E61C1" w14:textId="77777777" w:rsidR="009C79CE" w:rsidRPr="00BA5B39" w:rsidRDefault="00687570" w:rsidP="00364812">
            <w:pPr>
              <w:rPr>
                <w:b/>
                <w:color w:val="FFFFFF" w:themeColor="background1"/>
                <w:sz w:val="40"/>
                <w:szCs w:val="40"/>
              </w:rPr>
            </w:pPr>
            <w:sdt>
              <w:sdtPr>
                <w:rPr>
                  <w:b/>
                  <w:color w:val="FFFFFF" w:themeColor="background1"/>
                  <w:sz w:val="40"/>
                  <w:szCs w:val="40"/>
                </w:rPr>
                <w:alias w:val="Titel der Veröffentlichung"/>
                <w:tag w:val="Titel der Veröffentlichung"/>
                <w:id w:val="-1975512155"/>
                <w:placeholder>
                  <w:docPart w:val="D6DE75BE1AFD4A62BA5920AC76493F12"/>
                </w:placeholder>
                <w:showingPlcHdr/>
              </w:sdtPr>
              <w:sdtEndPr/>
              <w:sdtContent>
                <w:r w:rsidR="00364812" w:rsidRPr="00BA5B39">
                  <w:rPr>
                    <w:b/>
                    <w:color w:val="FFFFFF" w:themeColor="background1"/>
                    <w:sz w:val="36"/>
                    <w:szCs w:val="36"/>
                  </w:rPr>
                  <w:t>Titel der Veröffentlichung, maximal 4 Zeilen</w:t>
                </w:r>
              </w:sdtContent>
            </w:sdt>
            <w:bookmarkEnd w:id="1"/>
          </w:p>
        </w:tc>
      </w:tr>
    </w:tbl>
    <w:p w14:paraId="6A47565C" w14:textId="77777777" w:rsidR="00BD17E0" w:rsidRPr="00BA5B39" w:rsidRDefault="00BD17E0" w:rsidP="00BD17E0"/>
    <w:p w14:paraId="4DC9096C" w14:textId="77777777" w:rsidR="00BD17E0" w:rsidRPr="00BA5B39" w:rsidRDefault="00BD17E0" w:rsidP="00BD17E0"/>
    <w:p w14:paraId="347B53B2" w14:textId="77777777" w:rsidR="00BD17E0" w:rsidRPr="00BA5B39" w:rsidRDefault="00BD17E0" w:rsidP="00BD17E0"/>
    <w:p w14:paraId="7A4696DF" w14:textId="77777777" w:rsidR="00BD17E0" w:rsidRPr="00BA5B39" w:rsidRDefault="00BD17E0" w:rsidP="00BD17E0"/>
    <w:tbl>
      <w:tblPr>
        <w:tblStyle w:val="Tabellenraster"/>
        <w:tblpPr w:leftFromText="142" w:rightFromText="142" w:vertAnchor="page" w:horzAnchor="page" w:tblpX="1010" w:tblpY="935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2"/>
      </w:tblGrid>
      <w:tr w:rsidR="00430FD4" w:rsidRPr="00BA5B39" w14:paraId="6699192D" w14:textId="77777777" w:rsidTr="00B50423">
        <w:bookmarkStart w:id="2" w:name="Art" w:displacedByCustomXml="next"/>
        <w:sdt>
          <w:sdtPr>
            <w:rPr>
              <w:b/>
              <w:sz w:val="36"/>
              <w:szCs w:val="36"/>
            </w:rPr>
            <w:alias w:val="Art der Veröffentlichung"/>
            <w:tag w:val="Art der Veröffentlichung"/>
            <w:id w:val="-777946876"/>
            <w:placeholder>
              <w:docPart w:val="C0A7CAFAF5A44FB48F17B452446EFAF9"/>
            </w:placeholder>
            <w:dropDownList>
              <w:listItem w:displayText="Type of publication" w:value="Type of publication"/>
              <w:listItem w:displayText="Final report" w:value="Final report"/>
              <w:listItem w:displayText="Study" w:value="Study"/>
            </w:dropDownList>
          </w:sdtPr>
          <w:sdtEndPr/>
          <w:sdtContent>
            <w:tc>
              <w:tcPr>
                <w:tcW w:w="7512" w:type="dxa"/>
              </w:tcPr>
              <w:p w14:paraId="0116E698" w14:textId="77777777" w:rsidR="00430FD4" w:rsidRPr="00BA5B39" w:rsidRDefault="00AD6E90" w:rsidP="00B50423">
                <w:pPr>
                  <w:rPr>
                    <w:b/>
                    <w:sz w:val="36"/>
                    <w:szCs w:val="36"/>
                  </w:rPr>
                </w:pPr>
                <w:r>
                  <w:rPr>
                    <w:b/>
                    <w:sz w:val="36"/>
                    <w:szCs w:val="36"/>
                  </w:rPr>
                  <w:t>Type of publication</w:t>
                </w:r>
              </w:p>
            </w:tc>
          </w:sdtContent>
        </w:sdt>
        <w:bookmarkEnd w:id="2" w:displacedByCustomXml="prev"/>
      </w:tr>
    </w:tbl>
    <w:p w14:paraId="1A67C9E3" w14:textId="77777777" w:rsidR="00BD17E0" w:rsidRPr="00BA5B39" w:rsidRDefault="00BD17E0" w:rsidP="00BD17E0"/>
    <w:p w14:paraId="1AB8D60B" w14:textId="77777777" w:rsidR="00BD17E0" w:rsidRPr="00BA5B39" w:rsidRDefault="00BD17E0" w:rsidP="00BD17E0"/>
    <w:p w14:paraId="3FF82FE6" w14:textId="77777777" w:rsidR="00BD17E0" w:rsidRPr="00BA5B39" w:rsidRDefault="00BD17E0" w:rsidP="00BD17E0"/>
    <w:p w14:paraId="2F526478" w14:textId="77777777" w:rsidR="00BD17E0" w:rsidRPr="00BA5B39" w:rsidRDefault="00BD17E0" w:rsidP="00BD17E0"/>
    <w:tbl>
      <w:tblPr>
        <w:tblStyle w:val="Tabellenraster"/>
        <w:tblpPr w:leftFromText="142" w:rightFromText="142" w:vertAnchor="page" w:horzAnchor="page" w:tblpX="1010" w:tblpY="1026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2"/>
      </w:tblGrid>
      <w:tr w:rsidR="009C79CE" w:rsidRPr="00BA5B39" w14:paraId="20455B11" w14:textId="77777777" w:rsidTr="009C79CE">
        <w:commentRangeStart w:id="3" w:displacedByCustomXml="next"/>
        <w:sdt>
          <w:sdtPr>
            <w:rPr>
              <w:b/>
              <w:sz w:val="20"/>
              <w:szCs w:val="20"/>
            </w:rPr>
            <w:alias w:val="Autor 1"/>
            <w:tag w:val="Autor 1"/>
            <w:id w:val="-317499379"/>
            <w:placeholder>
              <w:docPart w:val="FC4F1325643042BD8B455D184BAEBB52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06E5283D" w14:textId="77777777" w:rsidR="009C79CE" w:rsidRPr="00BA5B39" w:rsidRDefault="009004D2" w:rsidP="009004D2">
                <w:pPr>
                  <w:rPr>
                    <w:b/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b/>
                    <w:vanish/>
                    <w:sz w:val="20"/>
                    <w:szCs w:val="20"/>
                  </w:rPr>
                  <w:t>Titel Vorname und Name</w:t>
                </w:r>
              </w:p>
            </w:tc>
          </w:sdtContent>
        </w:sdt>
      </w:tr>
      <w:tr w:rsidR="009C79CE" w:rsidRPr="00BA5B39" w14:paraId="26BDBF87" w14:textId="77777777" w:rsidTr="009C79CE">
        <w:sdt>
          <w:sdtPr>
            <w:rPr>
              <w:sz w:val="20"/>
              <w:szCs w:val="20"/>
            </w:rPr>
            <w:alias w:val="Institution und Ort"/>
            <w:tag w:val="Institution und Ort"/>
            <w:id w:val="806290478"/>
            <w:placeholder>
              <w:docPart w:val="07290900E3FA4750B176D16616580830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1FC369C7" w14:textId="77777777" w:rsidR="009C79CE" w:rsidRPr="00BA5B39" w:rsidRDefault="009004D2" w:rsidP="009004D2">
                <w:pPr>
                  <w:rPr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vanish/>
                    <w:sz w:val="20"/>
                    <w:szCs w:val="20"/>
                  </w:rPr>
                  <w:t>Institution, Ort</w:t>
                </w:r>
              </w:p>
            </w:tc>
          </w:sdtContent>
        </w:sdt>
      </w:tr>
      <w:tr w:rsidR="009C79CE" w:rsidRPr="00BA5B39" w14:paraId="5BFEA643" w14:textId="77777777" w:rsidTr="009C79CE">
        <w:sdt>
          <w:sdtPr>
            <w:rPr>
              <w:b/>
              <w:sz w:val="20"/>
              <w:szCs w:val="20"/>
            </w:rPr>
            <w:alias w:val="Autor 2"/>
            <w:tag w:val="Autor 2"/>
            <w:id w:val="-1599095938"/>
            <w:placeholder>
              <w:docPart w:val="594875D03AFB458EA710936DA639168B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5869556A" w14:textId="77777777" w:rsidR="009C79CE" w:rsidRPr="00BA5B39" w:rsidRDefault="009C79CE" w:rsidP="009C79CE">
                <w:pPr>
                  <w:rPr>
                    <w:b/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b/>
                    <w:vanish/>
                    <w:sz w:val="20"/>
                    <w:szCs w:val="20"/>
                  </w:rPr>
                  <w:t>Titel Vorname und Name</w:t>
                </w:r>
                <w:r w:rsidRPr="00BA5B39">
                  <w:rPr>
                    <w:rStyle w:val="Platzhaltertext"/>
                    <w:b/>
                    <w:sz w:val="20"/>
                    <w:szCs w:val="20"/>
                  </w:rPr>
                  <w:t xml:space="preserve"> .</w:t>
                </w:r>
              </w:p>
            </w:tc>
          </w:sdtContent>
        </w:sdt>
      </w:tr>
      <w:tr w:rsidR="009C79CE" w:rsidRPr="00BA5B39" w14:paraId="700B05BD" w14:textId="77777777" w:rsidTr="009C79CE">
        <w:sdt>
          <w:sdtPr>
            <w:rPr>
              <w:sz w:val="20"/>
              <w:szCs w:val="20"/>
            </w:rPr>
            <w:alias w:val="Institution und Ort 2"/>
            <w:tag w:val="Institution und Ort 2"/>
            <w:id w:val="968621960"/>
            <w:placeholder>
              <w:docPart w:val="C5A81BE86CC84A7E8BBE85EC67D71ADE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533D419D" w14:textId="77777777" w:rsidR="009C79CE" w:rsidRPr="00BA5B39" w:rsidRDefault="009C79CE" w:rsidP="009C79CE">
                <w:pPr>
                  <w:rPr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vanish/>
                    <w:sz w:val="20"/>
                    <w:szCs w:val="20"/>
                  </w:rPr>
                  <w:t>Institution, Ort</w:t>
                </w:r>
                <w:r w:rsidRPr="00BA5B39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9C79CE" w:rsidRPr="00BA5B39" w14:paraId="70E5B057" w14:textId="77777777" w:rsidTr="009C79CE">
        <w:sdt>
          <w:sdtPr>
            <w:rPr>
              <w:b/>
              <w:sz w:val="20"/>
              <w:szCs w:val="20"/>
            </w:rPr>
            <w:alias w:val="Autor 3"/>
            <w:tag w:val="Autor 3"/>
            <w:id w:val="1683392318"/>
            <w:placeholder>
              <w:docPart w:val="5087F06D95D744FCB759464974D1196E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71E81E77" w14:textId="77777777" w:rsidR="009C79CE" w:rsidRPr="00BA5B39" w:rsidRDefault="009C79CE" w:rsidP="009C79CE">
                <w:pPr>
                  <w:rPr>
                    <w:b/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b/>
                    <w:vanish/>
                    <w:sz w:val="20"/>
                    <w:szCs w:val="20"/>
                  </w:rPr>
                  <w:t>Titel Vorname und Name</w:t>
                </w:r>
              </w:p>
            </w:tc>
          </w:sdtContent>
        </w:sdt>
      </w:tr>
      <w:tr w:rsidR="009C79CE" w:rsidRPr="00BA5B39" w14:paraId="57B45227" w14:textId="77777777" w:rsidTr="009C79CE">
        <w:sdt>
          <w:sdtPr>
            <w:rPr>
              <w:sz w:val="20"/>
              <w:szCs w:val="20"/>
            </w:rPr>
            <w:alias w:val="Institution und Ort 3"/>
            <w:tag w:val="Institution und Ort 3"/>
            <w:id w:val="-1403748730"/>
            <w:placeholder>
              <w:docPart w:val="52761EEC2C4C42ED97C76B2EE3FC697B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36AAF636" w14:textId="77777777" w:rsidR="009C79CE" w:rsidRPr="00BA5B39" w:rsidRDefault="009C79CE" w:rsidP="009C79CE">
                <w:pPr>
                  <w:rPr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vanish/>
                    <w:sz w:val="20"/>
                    <w:szCs w:val="20"/>
                  </w:rPr>
                  <w:t>Institution, Ort</w:t>
                </w:r>
              </w:p>
            </w:tc>
          </w:sdtContent>
        </w:sdt>
      </w:tr>
      <w:tr w:rsidR="009C79CE" w:rsidRPr="00BA5B39" w14:paraId="644234CD" w14:textId="77777777" w:rsidTr="009C79CE">
        <w:sdt>
          <w:sdtPr>
            <w:rPr>
              <w:b/>
              <w:sz w:val="20"/>
              <w:szCs w:val="20"/>
            </w:rPr>
            <w:alias w:val="Autor 4"/>
            <w:tag w:val="Autor 4"/>
            <w:id w:val="936479746"/>
            <w:placeholder>
              <w:docPart w:val="120ADF4B159F4F96A8CF9BA995B803DA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3BC08885" w14:textId="77777777" w:rsidR="009C79CE" w:rsidRPr="00BA5B39" w:rsidRDefault="009C79CE" w:rsidP="009C79CE">
                <w:pPr>
                  <w:rPr>
                    <w:b/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b/>
                    <w:vanish/>
                    <w:sz w:val="20"/>
                    <w:szCs w:val="20"/>
                  </w:rPr>
                  <w:t>Titel Vorname und Name</w:t>
                </w:r>
                <w:r w:rsidRPr="00BA5B39"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9C79CE" w:rsidRPr="00BA5B39" w14:paraId="563F8980" w14:textId="77777777" w:rsidTr="009C79CE">
        <w:sdt>
          <w:sdtPr>
            <w:rPr>
              <w:sz w:val="20"/>
              <w:szCs w:val="20"/>
            </w:rPr>
            <w:alias w:val="Institution und Ort 4"/>
            <w:tag w:val="Institution und Ort $"/>
            <w:id w:val="2041773144"/>
            <w:placeholder>
              <w:docPart w:val="6B462BBFA7654C72A7DFEE6B6E3536B4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5AF0782F" w14:textId="77777777" w:rsidR="009C79CE" w:rsidRPr="00BA5B39" w:rsidRDefault="009C79CE" w:rsidP="009C79CE">
                <w:pPr>
                  <w:rPr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vanish/>
                    <w:sz w:val="20"/>
                    <w:szCs w:val="20"/>
                  </w:rPr>
                  <w:t>Institution, Ort</w:t>
                </w:r>
              </w:p>
            </w:tc>
          </w:sdtContent>
        </w:sdt>
      </w:tr>
      <w:tr w:rsidR="009C79CE" w:rsidRPr="00BA5B39" w14:paraId="0FB1E03C" w14:textId="77777777" w:rsidTr="009C79CE">
        <w:sdt>
          <w:sdtPr>
            <w:rPr>
              <w:b/>
              <w:sz w:val="20"/>
              <w:szCs w:val="20"/>
            </w:rPr>
            <w:alias w:val="Autor 5"/>
            <w:tag w:val="Autor 5"/>
            <w:id w:val="689268802"/>
            <w:placeholder>
              <w:docPart w:val="E0111FBBEF2C4E3CAB17A5681F2CE02C"/>
            </w:placeholder>
            <w:showingPlcHdr/>
          </w:sdtPr>
          <w:sdtEndPr/>
          <w:sdtContent>
            <w:tc>
              <w:tcPr>
                <w:tcW w:w="7512" w:type="dxa"/>
              </w:tcPr>
              <w:p w14:paraId="5E8AD8F4" w14:textId="77777777" w:rsidR="009C79CE" w:rsidRPr="00BA5B39" w:rsidRDefault="009C79CE" w:rsidP="009C79CE">
                <w:pPr>
                  <w:rPr>
                    <w:b/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b/>
                    <w:vanish/>
                    <w:sz w:val="20"/>
                    <w:szCs w:val="20"/>
                  </w:rPr>
                  <w:t>Maximal 5 Namen</w:t>
                </w:r>
              </w:p>
            </w:tc>
          </w:sdtContent>
        </w:sdt>
      </w:tr>
      <w:tr w:rsidR="009C79CE" w:rsidRPr="00BA5B39" w14:paraId="7138C5BA" w14:textId="77777777" w:rsidTr="009C79CE">
        <w:sdt>
          <w:sdtPr>
            <w:rPr>
              <w:sz w:val="20"/>
              <w:szCs w:val="20"/>
            </w:rPr>
            <w:alias w:val="Institution und Ort 5"/>
            <w:tag w:val="Institution und Ort 5"/>
            <w:id w:val="145012533"/>
            <w:placeholder>
              <w:docPart w:val="3DF61A5ACB504FBEAECED73AA1681E49"/>
            </w:placeholder>
          </w:sdtPr>
          <w:sdtEndPr/>
          <w:sdtContent>
            <w:tc>
              <w:tcPr>
                <w:tcW w:w="7512" w:type="dxa"/>
              </w:tcPr>
              <w:p w14:paraId="35F41E3C" w14:textId="77777777" w:rsidR="009C79CE" w:rsidRPr="00BA5B39" w:rsidRDefault="009C79CE" w:rsidP="009C79CE">
                <w:pPr>
                  <w:rPr>
                    <w:sz w:val="20"/>
                    <w:szCs w:val="20"/>
                  </w:rPr>
                </w:pPr>
                <w:r w:rsidRPr="00BA5B39">
                  <w:rPr>
                    <w:rStyle w:val="Platzhaltertext"/>
                    <w:vanish/>
                    <w:sz w:val="20"/>
                    <w:szCs w:val="20"/>
                  </w:rPr>
                  <w:t>Bei mehr als 5 Instituten nur der Koordinator</w:t>
                </w:r>
                <w:commentRangeEnd w:id="3"/>
                <w:r w:rsidR="008D47CE">
                  <w:rPr>
                    <w:rStyle w:val="Kommentarzeichen"/>
                  </w:rPr>
                  <w:commentReference w:id="3"/>
                </w:r>
              </w:p>
            </w:tc>
          </w:sdtContent>
        </w:sdt>
      </w:tr>
    </w:tbl>
    <w:p w14:paraId="2A0659EC" w14:textId="77777777" w:rsidR="00BD17E0" w:rsidRPr="00BA5B39" w:rsidRDefault="00715EF6" w:rsidP="00BD17E0">
      <w:r>
        <w:rPr>
          <w:noProof/>
        </w:rPr>
        <w:drawing>
          <wp:anchor distT="0" distB="0" distL="114300" distR="114300" simplePos="0" relativeHeight="251660288" behindDoc="0" locked="0" layoutInCell="1" allowOverlap="1" wp14:anchorId="74AE7869" wp14:editId="644E56D1">
            <wp:simplePos x="0" y="0"/>
            <wp:positionH relativeFrom="column">
              <wp:posOffset>5619750</wp:posOffset>
            </wp:positionH>
            <wp:positionV relativeFrom="page">
              <wp:posOffset>6525895</wp:posOffset>
            </wp:positionV>
            <wp:extent cx="1385570" cy="1385570"/>
            <wp:effectExtent l="0" t="0" r="0" b="0"/>
            <wp:wrapNone/>
            <wp:docPr id="3" name="Grafik 3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hrift, Logo, Grafiken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47532" w14:textId="77777777" w:rsidR="00BD17E0" w:rsidRPr="00BA5B39" w:rsidRDefault="00BD17E0" w:rsidP="00BD17E0"/>
    <w:p w14:paraId="3600DD6D" w14:textId="77777777" w:rsidR="00BD17E0" w:rsidRPr="00BA5B39" w:rsidRDefault="00BD17E0" w:rsidP="00BD17E0"/>
    <w:p w14:paraId="5A3B6567" w14:textId="77777777" w:rsidR="00BD17E0" w:rsidRPr="00BA5B39" w:rsidRDefault="00BD17E0" w:rsidP="00BD17E0"/>
    <w:p w14:paraId="33AE1336" w14:textId="77777777" w:rsidR="00BD17E0" w:rsidRPr="00BA5B39" w:rsidRDefault="00BD17E0" w:rsidP="00BD17E0"/>
    <w:p w14:paraId="3823BC95" w14:textId="77777777" w:rsidR="00BD17E0" w:rsidRPr="00BA5B39" w:rsidRDefault="00BD17E0" w:rsidP="00BD17E0"/>
    <w:p w14:paraId="4E068249" w14:textId="77777777" w:rsidR="00BD17E0" w:rsidRPr="00BA5B39" w:rsidRDefault="00BD17E0" w:rsidP="00BD17E0"/>
    <w:p w14:paraId="6AC10268" w14:textId="77777777" w:rsidR="00BD17E0" w:rsidRPr="00BA5B39" w:rsidRDefault="00BD17E0" w:rsidP="00BD17E0"/>
    <w:p w14:paraId="09865276" w14:textId="77777777" w:rsidR="00BD17E0" w:rsidRPr="00BA5B39" w:rsidRDefault="00BD17E0" w:rsidP="00BD17E0"/>
    <w:p w14:paraId="011623F5" w14:textId="77777777" w:rsidR="00BD17E0" w:rsidRPr="00BA5B39" w:rsidRDefault="00BD17E0" w:rsidP="00BD17E0"/>
    <w:tbl>
      <w:tblPr>
        <w:tblStyle w:val="Tabellenraster"/>
        <w:tblpPr w:leftFromText="142" w:rightFromText="142" w:vertAnchor="page" w:horzAnchor="page" w:tblpX="4537" w:tblpY="1531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83"/>
        <w:gridCol w:w="1134"/>
        <w:gridCol w:w="283"/>
        <w:gridCol w:w="1134"/>
        <w:gridCol w:w="283"/>
        <w:gridCol w:w="1134"/>
        <w:gridCol w:w="283"/>
        <w:gridCol w:w="1134"/>
      </w:tblGrid>
      <w:tr w:rsidR="007900E5" w:rsidRPr="00BA5B39" w14:paraId="45965A81" w14:textId="77777777" w:rsidTr="008D47CE">
        <w:trPr>
          <w:trHeight w:val="1134"/>
        </w:trPr>
        <w:tc>
          <w:tcPr>
            <w:tcW w:w="1134" w:type="dxa"/>
          </w:tcPr>
          <w:p w14:paraId="496E0C20" w14:textId="77777777" w:rsidR="006030FC" w:rsidRPr="006030FC" w:rsidRDefault="006030FC" w:rsidP="00C81FDF">
            <w:pPr>
              <w:jc w:val="center"/>
              <w:rPr>
                <w:color w:val="A6A6A6" w:themeColor="background1" w:themeShade="A6"/>
                <w:sz w:val="16"/>
                <w:szCs w:val="18"/>
              </w:rPr>
            </w:pPr>
            <w:commentRangeStart w:id="4"/>
          </w:p>
        </w:tc>
        <w:tc>
          <w:tcPr>
            <w:tcW w:w="283" w:type="dxa"/>
          </w:tcPr>
          <w:p w14:paraId="1DD40238" w14:textId="77777777" w:rsidR="007900E5" w:rsidRPr="00BA5B39" w:rsidRDefault="007900E5" w:rsidP="00081B6B">
            <w:pPr>
              <w:jc w:val="center"/>
              <w:rPr>
                <w:vanish/>
                <w:color w:val="A6A6A6" w:themeColor="background1" w:themeShade="A6"/>
                <w:sz w:val="16"/>
              </w:rPr>
            </w:pPr>
          </w:p>
        </w:tc>
        <w:tc>
          <w:tcPr>
            <w:tcW w:w="1134" w:type="dxa"/>
          </w:tcPr>
          <w:p w14:paraId="6965CE12" w14:textId="77777777" w:rsidR="006030FC" w:rsidRPr="00C3470E" w:rsidRDefault="006030FC" w:rsidP="00C81FDF">
            <w:pPr>
              <w:jc w:val="center"/>
              <w:rPr>
                <w:color w:val="A6A6A6" w:themeColor="background1" w:themeShade="A6"/>
                <w:sz w:val="16"/>
                <w:szCs w:val="18"/>
              </w:rPr>
            </w:pPr>
          </w:p>
        </w:tc>
        <w:tc>
          <w:tcPr>
            <w:tcW w:w="283" w:type="dxa"/>
          </w:tcPr>
          <w:p w14:paraId="019F7D6E" w14:textId="77777777" w:rsidR="007900E5" w:rsidRPr="00C3470E" w:rsidRDefault="007900E5" w:rsidP="00081B6B">
            <w:pPr>
              <w:jc w:val="center"/>
              <w:rPr>
                <w:vanish/>
                <w:color w:val="A6A6A6" w:themeColor="background1" w:themeShade="A6"/>
                <w:sz w:val="16"/>
              </w:rPr>
            </w:pPr>
          </w:p>
        </w:tc>
        <w:tc>
          <w:tcPr>
            <w:tcW w:w="1134" w:type="dxa"/>
          </w:tcPr>
          <w:p w14:paraId="5E9BA639" w14:textId="77777777" w:rsidR="006030FC" w:rsidRPr="006030FC" w:rsidRDefault="006030FC" w:rsidP="00C81FDF">
            <w:pPr>
              <w:jc w:val="center"/>
              <w:rPr>
                <w:color w:val="A6A6A6" w:themeColor="background1" w:themeShade="A6"/>
                <w:sz w:val="16"/>
                <w:szCs w:val="18"/>
              </w:rPr>
            </w:pPr>
          </w:p>
        </w:tc>
        <w:tc>
          <w:tcPr>
            <w:tcW w:w="283" w:type="dxa"/>
          </w:tcPr>
          <w:p w14:paraId="1444BA91" w14:textId="77777777" w:rsidR="007900E5" w:rsidRPr="00BA5B39" w:rsidRDefault="007900E5" w:rsidP="00081B6B">
            <w:pPr>
              <w:jc w:val="center"/>
              <w:rPr>
                <w:vanish/>
                <w:color w:val="A6A6A6" w:themeColor="background1" w:themeShade="A6"/>
                <w:sz w:val="16"/>
              </w:rPr>
            </w:pPr>
          </w:p>
        </w:tc>
        <w:commentRangeEnd w:id="4"/>
        <w:tc>
          <w:tcPr>
            <w:tcW w:w="1134" w:type="dxa"/>
          </w:tcPr>
          <w:p w14:paraId="2BB61429" w14:textId="77777777" w:rsidR="006030FC" w:rsidRPr="006030FC" w:rsidRDefault="00EF2368" w:rsidP="00C81FDF">
            <w:pPr>
              <w:jc w:val="center"/>
              <w:rPr>
                <w:color w:val="A6A6A6" w:themeColor="background1" w:themeShade="A6"/>
                <w:sz w:val="16"/>
                <w:szCs w:val="18"/>
              </w:rPr>
            </w:pPr>
            <w:r>
              <w:rPr>
                <w:rStyle w:val="Kommentarzeichen"/>
              </w:rPr>
              <w:commentReference w:id="4"/>
            </w:r>
          </w:p>
        </w:tc>
        <w:tc>
          <w:tcPr>
            <w:tcW w:w="283" w:type="dxa"/>
          </w:tcPr>
          <w:p w14:paraId="03302750" w14:textId="77777777" w:rsidR="007900E5" w:rsidRPr="00BA5B39" w:rsidRDefault="007900E5" w:rsidP="00081B6B">
            <w:pPr>
              <w:jc w:val="center"/>
              <w:rPr>
                <w:vanish/>
                <w:color w:val="A6A6A6" w:themeColor="background1" w:themeShade="A6"/>
                <w:sz w:val="16"/>
              </w:rPr>
            </w:pPr>
          </w:p>
        </w:tc>
        <w:tc>
          <w:tcPr>
            <w:tcW w:w="1134" w:type="dxa"/>
          </w:tcPr>
          <w:p w14:paraId="6960E74D" w14:textId="77777777" w:rsidR="006030FC" w:rsidRPr="006030FC" w:rsidRDefault="006030FC" w:rsidP="00C81FDF">
            <w:pPr>
              <w:jc w:val="center"/>
              <w:rPr>
                <w:color w:val="A6A6A6" w:themeColor="background1" w:themeShade="A6"/>
                <w:sz w:val="16"/>
                <w:szCs w:val="18"/>
              </w:rPr>
            </w:pPr>
          </w:p>
        </w:tc>
      </w:tr>
    </w:tbl>
    <w:p w14:paraId="341AD610" w14:textId="77777777" w:rsidR="005C68C3" w:rsidRPr="00BA5B39" w:rsidRDefault="00BD17E0" w:rsidP="00BD17E0">
      <w:pPr>
        <w:tabs>
          <w:tab w:val="left" w:pos="1399"/>
        </w:tabs>
        <w:sectPr w:rsidR="005C68C3" w:rsidRPr="00BA5B39" w:rsidSect="00D026C2">
          <w:headerReference w:type="even" r:id="rId20"/>
          <w:footerReference w:type="even" r:id="rId21"/>
          <w:footerReference w:type="default" r:id="rId22"/>
          <w:type w:val="continuous"/>
          <w:pgSz w:w="11906" w:h="16838"/>
          <w:pgMar w:top="0" w:right="0" w:bottom="0" w:left="0" w:header="708" w:footer="708" w:gutter="0"/>
          <w:cols w:space="708"/>
          <w:formProt w:val="0"/>
          <w:docGrid w:linePitch="360"/>
        </w:sectPr>
      </w:pPr>
      <w:r w:rsidRPr="00BA5B39">
        <w:tab/>
      </w:r>
    </w:p>
    <w:p w14:paraId="0492FD6E" w14:textId="77777777" w:rsidR="00BD17E0" w:rsidRPr="00BA5B39" w:rsidRDefault="00BD17E0" w:rsidP="00BD17E0">
      <w:pPr>
        <w:tabs>
          <w:tab w:val="left" w:pos="1399"/>
        </w:tabs>
        <w:sectPr w:rsidR="00BD17E0" w:rsidRPr="00BA5B39" w:rsidSect="00D026C2">
          <w:type w:val="continuous"/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14:paraId="161121BB" w14:textId="77777777" w:rsidR="0049300F" w:rsidRPr="00BA5B39" w:rsidRDefault="0049300F"/>
    <w:p w14:paraId="2A47C253" w14:textId="77777777" w:rsidR="005C68C3" w:rsidRPr="00BA5B39" w:rsidRDefault="005C68C3"/>
    <w:p w14:paraId="1DF6B742" w14:textId="77777777" w:rsidR="005C68C3" w:rsidRPr="00BA5B39" w:rsidRDefault="005C68C3"/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4"/>
      </w:tblGrid>
      <w:tr w:rsidR="0046150B" w:rsidRPr="0046150B" w14:paraId="0106A3E5" w14:textId="77777777" w:rsidTr="005C68C3">
        <w:trPr>
          <w:cantSplit/>
          <w:trHeight w:hRule="exact" w:val="3798"/>
          <w:jc w:val="center"/>
        </w:trPr>
        <w:tc>
          <w:tcPr>
            <w:tcW w:w="7744" w:type="dxa"/>
            <w:vAlign w:val="bottom"/>
          </w:tcPr>
          <w:p w14:paraId="1CE10EEF" w14:textId="77777777" w:rsidR="001352F0" w:rsidRPr="005065B8" w:rsidRDefault="005065B8" w:rsidP="00364812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sz w:val="36"/>
                <w:szCs w:val="36"/>
                <w:lang w:val="x-none"/>
              </w:rPr>
            </w:pPr>
            <w:r>
              <w:rPr>
                <w:rFonts w:eastAsia="Times New Roman"/>
                <w:b/>
                <w:sz w:val="36"/>
                <w:szCs w:val="36"/>
                <w:lang w:val="x-none"/>
              </w:rPr>
              <w:fldChar w:fldCharType="begin"/>
            </w:r>
            <w:r>
              <w:rPr>
                <w:rFonts w:eastAsia="Times New Roman"/>
                <w:b/>
                <w:sz w:val="36"/>
                <w:szCs w:val="36"/>
                <w:lang w:val="x-none"/>
              </w:rPr>
              <w:instrText xml:space="preserve"> REF  Titel  \* MERGEFORMAT </w:instrText>
            </w:r>
            <w:r>
              <w:rPr>
                <w:rFonts w:eastAsia="Times New Roman"/>
                <w:b/>
                <w:sz w:val="36"/>
                <w:szCs w:val="36"/>
                <w:lang w:val="x-none"/>
              </w:rPr>
              <w:fldChar w:fldCharType="separate"/>
            </w:r>
            <w:sdt>
              <w:sdtPr>
                <w:rPr>
                  <w:b/>
                  <w:sz w:val="40"/>
                  <w:szCs w:val="40"/>
                </w:rPr>
                <w:alias w:val="Titel der Veröffentlichung"/>
                <w:tag w:val="Titel der Veröffentlichung"/>
                <w:id w:val="-661775142"/>
                <w:placeholder>
                  <w:docPart w:val="57686A58201E4A21ACC8DA36FE2A961A"/>
                </w:placeholder>
                <w:showingPlcHdr/>
              </w:sdtPr>
              <w:sdtContent>
                <w:r w:rsidR="00687570" w:rsidRPr="00687570">
                  <w:rPr>
                    <w:b/>
                    <w:sz w:val="36"/>
                    <w:szCs w:val="36"/>
                  </w:rPr>
                  <w:t>Titel der Veröffentlichung, maximal 4 Zeilen</w:t>
                </w:r>
              </w:sdtContent>
            </w:sdt>
            <w:r>
              <w:rPr>
                <w:rFonts w:eastAsia="Times New Roman"/>
                <w:b/>
                <w:sz w:val="36"/>
                <w:szCs w:val="36"/>
                <w:lang w:val="x-none"/>
              </w:rPr>
              <w:fldChar w:fldCharType="end"/>
            </w:r>
          </w:p>
        </w:tc>
      </w:tr>
    </w:tbl>
    <w:p w14:paraId="76CA3D16" w14:textId="77777777" w:rsidR="008C6FB8" w:rsidRPr="00BA5B39" w:rsidRDefault="008C6FB8" w:rsidP="001352F0">
      <w:pPr>
        <w:tabs>
          <w:tab w:val="left" w:pos="1399"/>
        </w:tabs>
      </w:pPr>
    </w:p>
    <w:p w14:paraId="47967E56" w14:textId="77777777" w:rsidR="005C68C3" w:rsidRPr="00BA5B39" w:rsidRDefault="005C68C3" w:rsidP="001352F0">
      <w:pPr>
        <w:tabs>
          <w:tab w:val="left" w:pos="1399"/>
        </w:tabs>
      </w:pPr>
    </w:p>
    <w:p w14:paraId="73798CAB" w14:textId="77777777" w:rsidR="005C68C3" w:rsidRPr="00BA5B39" w:rsidRDefault="005C68C3" w:rsidP="001352F0">
      <w:pPr>
        <w:tabs>
          <w:tab w:val="left" w:pos="1399"/>
        </w:tabs>
      </w:pPr>
    </w:p>
    <w:p w14:paraId="19167DC0" w14:textId="77777777" w:rsidR="00AD6E90" w:rsidRPr="00BA5B39" w:rsidRDefault="00AD6E90" w:rsidP="00AD6E90">
      <w:pPr>
        <w:autoSpaceDE w:val="0"/>
        <w:autoSpaceDN w:val="0"/>
        <w:adjustRightInd w:val="0"/>
        <w:snapToGrid w:val="0"/>
        <w:jc w:val="center"/>
        <w:rPr>
          <w:sz w:val="36"/>
          <w:szCs w:val="36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4"/>
      </w:tblGrid>
      <w:tr w:rsidR="005C68C3" w:rsidRPr="007D6C37" w14:paraId="32720CB5" w14:textId="77777777" w:rsidTr="005C68C3">
        <w:trPr>
          <w:trHeight w:hRule="exact" w:val="454"/>
          <w:jc w:val="center"/>
        </w:trPr>
        <w:tc>
          <w:tcPr>
            <w:tcW w:w="7744" w:type="dxa"/>
            <w:vAlign w:val="bottom"/>
          </w:tcPr>
          <w:p w14:paraId="0EE2EB85" w14:textId="77777777" w:rsidR="005C68C3" w:rsidRPr="00EF1803" w:rsidRDefault="00EF1803" w:rsidP="00AD6E90">
            <w:pPr>
              <w:autoSpaceDE w:val="0"/>
              <w:autoSpaceDN w:val="0"/>
              <w:adjustRightInd w:val="0"/>
              <w:snapToGrid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fldChar w:fldCharType="begin"/>
            </w:r>
            <w:r>
              <w:rPr>
                <w:sz w:val="36"/>
                <w:szCs w:val="36"/>
              </w:rPr>
              <w:instrText xml:space="preserve"> REF  Art </w:instrText>
            </w:r>
            <w:r>
              <w:rPr>
                <w:sz w:val="36"/>
                <w:szCs w:val="36"/>
              </w:rPr>
              <w:fldChar w:fldCharType="separate"/>
            </w:r>
            <w:sdt>
              <w:sdtPr>
                <w:rPr>
                  <w:b/>
                  <w:sz w:val="36"/>
                  <w:szCs w:val="36"/>
                </w:rPr>
                <w:alias w:val="Art der Veröffentlichung"/>
                <w:tag w:val="Art der Veröffentlichung"/>
                <w:id w:val="1089043711"/>
                <w:placeholder>
                  <w:docPart w:val="129B16CB072F401A82DEE8A96B26AA46"/>
                </w:placeholder>
                <w:dropDownList>
                  <w:listItem w:displayText="Type of publication" w:value="Type of publication"/>
                  <w:listItem w:displayText="Final report" w:value="Final report"/>
                  <w:listItem w:displayText="Study" w:value="Study"/>
                </w:dropDownList>
              </w:sdtPr>
              <w:sdtContent>
                <w:r w:rsidR="00687570">
                  <w:rPr>
                    <w:b/>
                    <w:sz w:val="36"/>
                    <w:szCs w:val="36"/>
                  </w:rPr>
                  <w:t>Type of publication</w:t>
                </w:r>
              </w:sdtContent>
            </w:sdt>
            <w:r>
              <w:rPr>
                <w:sz w:val="36"/>
                <w:szCs w:val="36"/>
              </w:rPr>
              <w:fldChar w:fldCharType="end"/>
            </w:r>
          </w:p>
        </w:tc>
      </w:tr>
    </w:tbl>
    <w:p w14:paraId="5C5E48DB" w14:textId="77777777" w:rsidR="005C68C3" w:rsidRPr="00EF1803" w:rsidRDefault="005C68C3" w:rsidP="001352F0">
      <w:pPr>
        <w:tabs>
          <w:tab w:val="left" w:pos="1399"/>
        </w:tabs>
        <w:rPr>
          <w:sz w:val="36"/>
          <w:szCs w:val="36"/>
        </w:rPr>
      </w:pPr>
    </w:p>
    <w:p w14:paraId="281DCFE1" w14:textId="77777777" w:rsidR="00430FD4" w:rsidRPr="00EF1803" w:rsidRDefault="00430FD4" w:rsidP="00430FD4">
      <w:pPr>
        <w:tabs>
          <w:tab w:val="left" w:pos="1399"/>
        </w:tabs>
        <w:ind w:left="709"/>
        <w:rPr>
          <w:sz w:val="36"/>
          <w:szCs w:val="36"/>
        </w:rPr>
      </w:pPr>
    </w:p>
    <w:tbl>
      <w:tblPr>
        <w:tblStyle w:val="Tabellen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2"/>
      </w:tblGrid>
      <w:tr w:rsidR="00430FD4" w:rsidRPr="00BA5B39" w14:paraId="527E6519" w14:textId="77777777" w:rsidTr="00430FD4">
        <w:tc>
          <w:tcPr>
            <w:tcW w:w="7512" w:type="dxa"/>
          </w:tcPr>
          <w:commentRangeStart w:id="5"/>
          <w:p w14:paraId="1ABCA7CF" w14:textId="77777777" w:rsidR="00430FD4" w:rsidRPr="00BA5B39" w:rsidRDefault="00687570" w:rsidP="00984385">
            <w:pPr>
              <w:jc w:val="center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-1670713599"/>
                <w:placeholder>
                  <w:docPart w:val="5F14C4EA58B947E78FCA7EF40C053B9E"/>
                </w:placeholder>
                <w:showingPlcHdr/>
                <w:date w:fullDate="2017-03-02T00:00:00Z">
                  <w:dateFormat w:val="MMMM 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430FD4" w:rsidRPr="00BA5B39">
                  <w:rPr>
                    <w:vanish/>
                    <w:color w:val="A6A6A6" w:themeColor="background1" w:themeShade="A6"/>
                    <w:sz w:val="36"/>
                    <w:szCs w:val="36"/>
                  </w:rPr>
                  <w:t>Datum auswählen</w:t>
                </w:r>
              </w:sdtContent>
            </w:sdt>
            <w:commentRangeEnd w:id="5"/>
            <w:r w:rsidR="00EC4908">
              <w:rPr>
                <w:rStyle w:val="Kommentarzeichen"/>
              </w:rPr>
              <w:commentReference w:id="5"/>
            </w:r>
          </w:p>
        </w:tc>
      </w:tr>
    </w:tbl>
    <w:p w14:paraId="55F95310" w14:textId="77777777" w:rsidR="00430FD4" w:rsidRPr="00BA5B39" w:rsidRDefault="00430FD4" w:rsidP="001352F0">
      <w:pPr>
        <w:tabs>
          <w:tab w:val="left" w:pos="1399"/>
        </w:tabs>
        <w:rPr>
          <w:sz w:val="36"/>
          <w:szCs w:val="36"/>
        </w:rPr>
      </w:pPr>
    </w:p>
    <w:p w14:paraId="58F464A1" w14:textId="77777777" w:rsidR="00430FD4" w:rsidRPr="00BA5B39" w:rsidRDefault="00430FD4" w:rsidP="001352F0">
      <w:pPr>
        <w:tabs>
          <w:tab w:val="left" w:pos="1399"/>
        </w:tabs>
        <w:rPr>
          <w:sz w:val="36"/>
          <w:szCs w:val="3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AD6E90" w:rsidRPr="00687570" w14:paraId="55AE45F2" w14:textId="77777777" w:rsidTr="00733345">
        <w:trPr>
          <w:trHeight w:hRule="exact" w:val="454"/>
        </w:trPr>
        <w:tc>
          <w:tcPr>
            <w:tcW w:w="8080" w:type="dxa"/>
            <w:vAlign w:val="bottom"/>
          </w:tcPr>
          <w:p w14:paraId="32C549D5" w14:textId="77777777" w:rsidR="00AD6E90" w:rsidRPr="00B25B2D" w:rsidRDefault="00CA0AB0" w:rsidP="00733345">
            <w:pPr>
              <w:autoSpaceDE w:val="0"/>
              <w:autoSpaceDN w:val="0"/>
              <w:adjustRightInd w:val="0"/>
              <w:snapToGrid w:val="0"/>
              <w:rPr>
                <w:b/>
                <w:bCs/>
                <w:sz w:val="36"/>
                <w:szCs w:val="36"/>
                <w:lang w:val="en-GB"/>
              </w:rPr>
            </w:pPr>
            <w:r w:rsidRPr="00B25B2D">
              <w:rPr>
                <w:b/>
                <w:bCs/>
                <w:sz w:val="36"/>
                <w:szCs w:val="36"/>
                <w:lang w:val="en-GB"/>
              </w:rPr>
              <w:t xml:space="preserve">DVGW-Grant </w:t>
            </w:r>
            <w:commentRangeStart w:id="6"/>
            <w:r w:rsidRPr="00B25B2D">
              <w:rPr>
                <w:b/>
                <w:bCs/>
                <w:sz w:val="36"/>
                <w:szCs w:val="36"/>
                <w:lang w:val="en-GB"/>
              </w:rPr>
              <w:t>Number</w:t>
            </w:r>
            <w:commentRangeEnd w:id="6"/>
            <w:r w:rsidRPr="00B25B2D">
              <w:rPr>
                <w:rStyle w:val="Kommentarzeichen"/>
                <w:b/>
                <w:bCs/>
                <w:sz w:val="36"/>
                <w:szCs w:val="36"/>
              </w:rPr>
              <w:commentReference w:id="6"/>
            </w:r>
            <w:r w:rsidRPr="00B25B2D">
              <w:rPr>
                <w:b/>
                <w:bCs/>
                <w:sz w:val="36"/>
                <w:szCs w:val="36"/>
                <w:lang w:val="en-GB"/>
              </w:rPr>
              <w:t xml:space="preserve"> </w:t>
            </w:r>
            <w:bookmarkStart w:id="7" w:name="FKZ"/>
            <w:sdt>
              <w:sdtPr>
                <w:rPr>
                  <w:b/>
                  <w:bCs/>
                  <w:sz w:val="36"/>
                  <w:szCs w:val="36"/>
                  <w:lang w:val="en-US"/>
                </w:rPr>
                <w:alias w:val="Grant Number"/>
                <w:tag w:val="Grant Number"/>
                <w:id w:val="2124408077"/>
                <w:placeholder>
                  <w:docPart w:val="037F30CF94B446278447E1805603D430"/>
                </w:placeholder>
              </w:sdtPr>
              <w:sdtEndPr/>
              <w:sdtContent>
                <w:r w:rsidR="00B25B2D">
                  <w:rPr>
                    <w:b/>
                    <w:bCs/>
                    <w:sz w:val="36"/>
                    <w:szCs w:val="36"/>
                    <w:lang w:val="en-US"/>
                  </w:rPr>
                  <w:t xml:space="preserve">G/W </w:t>
                </w:r>
              </w:sdtContent>
            </w:sdt>
            <w:bookmarkEnd w:id="7"/>
          </w:p>
        </w:tc>
      </w:tr>
      <w:tr w:rsidR="00223FEF" w:rsidRPr="00687570" w14:paraId="32929713" w14:textId="77777777" w:rsidTr="00FB1E5E">
        <w:trPr>
          <w:trHeight w:hRule="exact" w:val="211"/>
        </w:trPr>
        <w:tc>
          <w:tcPr>
            <w:tcW w:w="8080" w:type="dxa"/>
            <w:vAlign w:val="bottom"/>
          </w:tcPr>
          <w:p w14:paraId="19BE3F64" w14:textId="77777777" w:rsidR="00223FEF" w:rsidRPr="00B25B2D" w:rsidRDefault="00223FEF" w:rsidP="0043719B">
            <w:pPr>
              <w:autoSpaceDE w:val="0"/>
              <w:autoSpaceDN w:val="0"/>
              <w:adjustRightInd w:val="0"/>
              <w:snapToGrid w:val="0"/>
              <w:rPr>
                <w:lang w:val="en-GB"/>
              </w:rPr>
            </w:pPr>
          </w:p>
        </w:tc>
      </w:tr>
      <w:tr w:rsidR="00223FEF" w:rsidRPr="00BA5B39" w14:paraId="5CAB7A62" w14:textId="77777777" w:rsidTr="00FB1E5E">
        <w:trPr>
          <w:trHeight w:hRule="exact" w:val="454"/>
        </w:trPr>
        <w:tc>
          <w:tcPr>
            <w:tcW w:w="8080" w:type="dxa"/>
            <w:vAlign w:val="bottom"/>
          </w:tcPr>
          <w:p w14:paraId="3CBA9323" w14:textId="77777777" w:rsidR="00223FEF" w:rsidRPr="00EA146B" w:rsidRDefault="00B25B2D" w:rsidP="0043719B">
            <w:pPr>
              <w:autoSpaceDE w:val="0"/>
              <w:autoSpaceDN w:val="0"/>
              <w:adjustRightInd w:val="0"/>
              <w:snapToGrid w:val="0"/>
              <w:rPr>
                <w:color w:val="FF0000"/>
                <w:sz w:val="36"/>
                <w:szCs w:val="36"/>
              </w:rPr>
            </w:pPr>
            <w:r>
              <w:rPr>
                <w:sz w:val="20"/>
                <w:szCs w:val="20"/>
              </w:rPr>
              <w:t xml:space="preserve">Additional </w:t>
            </w:r>
            <w:proofErr w:type="spellStart"/>
            <w:r>
              <w:rPr>
                <w:sz w:val="20"/>
                <w:szCs w:val="20"/>
              </w:rPr>
              <w:t>funding</w:t>
            </w:r>
            <w:proofErr w:type="spellEnd"/>
            <w:r w:rsidR="00EA146B">
              <w:rPr>
                <w:sz w:val="20"/>
                <w:szCs w:val="20"/>
              </w:rPr>
              <w:t xml:space="preserve"> </w:t>
            </w:r>
            <w:r w:rsidR="00EA146B" w:rsidRPr="00EA146B">
              <w:rPr>
                <w:vanish/>
                <w:color w:val="FF0000"/>
                <w:sz w:val="20"/>
                <w:szCs w:val="20"/>
              </w:rPr>
              <w:t>(bitte löschen, wenn nicht benötigt)</w:t>
            </w:r>
          </w:p>
        </w:tc>
      </w:tr>
      <w:tr w:rsidR="00223FEF" w:rsidRPr="00BA5B39" w14:paraId="6D9EFEE8" w14:textId="77777777" w:rsidTr="00FB1E5E">
        <w:trPr>
          <w:trHeight w:hRule="exact" w:val="454"/>
        </w:trPr>
        <w:commentRangeStart w:id="8" w:displacedByCustomXml="next"/>
        <w:sdt>
          <w:sdtPr>
            <w:rPr>
              <w:sz w:val="36"/>
              <w:szCs w:val="36"/>
            </w:rPr>
            <w:alias w:val="Drittmittelgeber 1"/>
            <w:tag w:val="Drittmittelgeber 1"/>
            <w:id w:val="-1381938447"/>
            <w:placeholder>
              <w:docPart w:val="81BC29DE0ED5479F9CFBE0A8F5E78C6D"/>
            </w:placeholder>
            <w:showingPlcHdr/>
          </w:sdtPr>
          <w:sdtEndPr/>
          <w:sdtContent>
            <w:tc>
              <w:tcPr>
                <w:tcW w:w="8080" w:type="dxa"/>
                <w:vAlign w:val="bottom"/>
              </w:tcPr>
              <w:p w14:paraId="3982E52F" w14:textId="77777777" w:rsidR="00223FEF" w:rsidRPr="00BA5B39" w:rsidRDefault="00223FEF" w:rsidP="0043719B">
                <w:pPr>
                  <w:autoSpaceDE w:val="0"/>
                  <w:autoSpaceDN w:val="0"/>
                  <w:adjustRightInd w:val="0"/>
                  <w:snapToGrid w:val="0"/>
                  <w:rPr>
                    <w:sz w:val="36"/>
                    <w:szCs w:val="36"/>
                  </w:rPr>
                </w:pPr>
                <w:r w:rsidRPr="00BA5B39">
                  <w:rPr>
                    <w:rStyle w:val="Platzhaltertext"/>
                    <w:vanish/>
                    <w:sz w:val="36"/>
                    <w:szCs w:val="36"/>
                  </w:rPr>
                  <w:t>Weitere Drittmittelgeber</w:t>
                </w:r>
              </w:p>
            </w:tc>
          </w:sdtContent>
        </w:sdt>
      </w:tr>
      <w:tr w:rsidR="00223FEF" w:rsidRPr="00BA5B39" w14:paraId="080F873F" w14:textId="77777777" w:rsidTr="00FB1E5E">
        <w:trPr>
          <w:trHeight w:hRule="exact" w:val="454"/>
        </w:trPr>
        <w:sdt>
          <w:sdtPr>
            <w:rPr>
              <w:sz w:val="36"/>
              <w:szCs w:val="36"/>
            </w:rPr>
            <w:alias w:val="Drittmittelgeber 2"/>
            <w:tag w:val="Drittmittelgeber 2"/>
            <w:id w:val="164837397"/>
            <w:placeholder>
              <w:docPart w:val="2A629773D0F54B87A3846E0B56BE8A14"/>
            </w:placeholder>
            <w:showingPlcHdr/>
          </w:sdtPr>
          <w:sdtEndPr/>
          <w:sdtContent>
            <w:tc>
              <w:tcPr>
                <w:tcW w:w="8080" w:type="dxa"/>
                <w:vAlign w:val="bottom"/>
              </w:tcPr>
              <w:p w14:paraId="07A60B63" w14:textId="77777777" w:rsidR="00223FEF" w:rsidRPr="00BA5B39" w:rsidRDefault="00223FEF" w:rsidP="0043719B">
                <w:pPr>
                  <w:autoSpaceDE w:val="0"/>
                  <w:autoSpaceDN w:val="0"/>
                  <w:adjustRightInd w:val="0"/>
                  <w:snapToGrid w:val="0"/>
                  <w:rPr>
                    <w:sz w:val="36"/>
                    <w:szCs w:val="36"/>
                  </w:rPr>
                </w:pPr>
                <w:r w:rsidRPr="00BA5B39">
                  <w:rPr>
                    <w:rStyle w:val="Platzhaltertext"/>
                    <w:vanish/>
                    <w:sz w:val="36"/>
                    <w:szCs w:val="36"/>
                  </w:rPr>
                  <w:t>Weitere Drittmittelgeber</w:t>
                </w:r>
              </w:p>
            </w:tc>
          </w:sdtContent>
        </w:sdt>
      </w:tr>
      <w:tr w:rsidR="00223FEF" w:rsidRPr="00BA5B39" w14:paraId="3EAA7C59" w14:textId="77777777" w:rsidTr="00FB1E5E">
        <w:trPr>
          <w:trHeight w:hRule="exact" w:val="454"/>
        </w:trPr>
        <w:sdt>
          <w:sdtPr>
            <w:rPr>
              <w:sz w:val="36"/>
              <w:szCs w:val="36"/>
            </w:rPr>
            <w:alias w:val="Drittmittelgeber 3"/>
            <w:tag w:val="Drittmittelgeber 3"/>
            <w:id w:val="-910535465"/>
            <w:placeholder>
              <w:docPart w:val="B0653DFB57DD48B2BAF0D2D57823C7ED"/>
            </w:placeholder>
            <w:showingPlcHdr/>
          </w:sdtPr>
          <w:sdtEndPr/>
          <w:sdtContent>
            <w:tc>
              <w:tcPr>
                <w:tcW w:w="8080" w:type="dxa"/>
                <w:vAlign w:val="bottom"/>
              </w:tcPr>
              <w:p w14:paraId="56C42ACA" w14:textId="77777777" w:rsidR="00223FEF" w:rsidRPr="00BA5B39" w:rsidRDefault="00223FEF" w:rsidP="0043719B">
                <w:pPr>
                  <w:autoSpaceDE w:val="0"/>
                  <w:autoSpaceDN w:val="0"/>
                  <w:adjustRightInd w:val="0"/>
                  <w:snapToGrid w:val="0"/>
                  <w:rPr>
                    <w:sz w:val="36"/>
                    <w:szCs w:val="36"/>
                  </w:rPr>
                </w:pPr>
                <w:r w:rsidRPr="00BA5B39">
                  <w:rPr>
                    <w:rStyle w:val="Platzhaltertext"/>
                    <w:vanish/>
                    <w:sz w:val="36"/>
                    <w:szCs w:val="36"/>
                  </w:rPr>
                  <w:t>Weitere Drittmittelgeber</w:t>
                </w:r>
              </w:p>
            </w:tc>
          </w:sdtContent>
        </w:sdt>
      </w:tr>
      <w:tr w:rsidR="00223FEF" w:rsidRPr="00BA5B39" w14:paraId="697AB40C" w14:textId="77777777" w:rsidTr="00FB1E5E">
        <w:trPr>
          <w:trHeight w:hRule="exact" w:val="454"/>
        </w:trPr>
        <w:sdt>
          <w:sdtPr>
            <w:rPr>
              <w:sz w:val="36"/>
              <w:szCs w:val="36"/>
            </w:rPr>
            <w:alias w:val="Drittmittelgeber 4"/>
            <w:tag w:val="Drittmittelgeber 4"/>
            <w:id w:val="52590207"/>
            <w:placeholder>
              <w:docPart w:val="33B16C0FF50548EF99A27188E94A40D0"/>
            </w:placeholder>
            <w:showingPlcHdr/>
          </w:sdtPr>
          <w:sdtEndPr/>
          <w:sdtContent>
            <w:tc>
              <w:tcPr>
                <w:tcW w:w="8080" w:type="dxa"/>
                <w:vAlign w:val="bottom"/>
              </w:tcPr>
              <w:p w14:paraId="2D712A90" w14:textId="77777777" w:rsidR="00223FEF" w:rsidRPr="00BA5B39" w:rsidRDefault="00223FEF" w:rsidP="0043719B">
                <w:pPr>
                  <w:autoSpaceDE w:val="0"/>
                  <w:autoSpaceDN w:val="0"/>
                  <w:adjustRightInd w:val="0"/>
                  <w:snapToGrid w:val="0"/>
                  <w:rPr>
                    <w:sz w:val="36"/>
                    <w:szCs w:val="36"/>
                  </w:rPr>
                </w:pPr>
                <w:r w:rsidRPr="00BA5B39">
                  <w:rPr>
                    <w:rStyle w:val="Platzhaltertext"/>
                    <w:vanish/>
                    <w:sz w:val="36"/>
                    <w:szCs w:val="36"/>
                  </w:rPr>
                  <w:t>Weitere Drittmittelgeber</w:t>
                </w:r>
              </w:p>
            </w:tc>
          </w:sdtContent>
        </w:sdt>
      </w:tr>
      <w:tr w:rsidR="00223FEF" w:rsidRPr="00BA5B39" w14:paraId="519C28CF" w14:textId="77777777" w:rsidTr="00FB1E5E">
        <w:trPr>
          <w:trHeight w:hRule="exact" w:val="454"/>
        </w:trPr>
        <w:sdt>
          <w:sdtPr>
            <w:rPr>
              <w:sz w:val="36"/>
              <w:szCs w:val="36"/>
            </w:rPr>
            <w:alias w:val="Drittmittelgeber 5"/>
            <w:tag w:val="Drittmittelgeber 5"/>
            <w:id w:val="1476716645"/>
            <w:placeholder>
              <w:docPart w:val="8D36BE453C9D486EB6862426CC14524F"/>
            </w:placeholder>
          </w:sdtPr>
          <w:sdtEndPr/>
          <w:sdtContent>
            <w:tc>
              <w:tcPr>
                <w:tcW w:w="8080" w:type="dxa"/>
                <w:vAlign w:val="bottom"/>
              </w:tcPr>
              <w:p w14:paraId="235A131E" w14:textId="77777777" w:rsidR="00223FEF" w:rsidRPr="00BA5B39" w:rsidRDefault="00223FEF" w:rsidP="0043719B">
                <w:pPr>
                  <w:autoSpaceDE w:val="0"/>
                  <w:autoSpaceDN w:val="0"/>
                  <w:adjustRightInd w:val="0"/>
                  <w:snapToGrid w:val="0"/>
                  <w:rPr>
                    <w:sz w:val="36"/>
                    <w:szCs w:val="36"/>
                  </w:rPr>
                </w:pPr>
                <w:r w:rsidRPr="00BA5B39">
                  <w:rPr>
                    <w:rStyle w:val="Platzhaltertext"/>
                    <w:vanish/>
                    <w:sz w:val="36"/>
                    <w:szCs w:val="36"/>
                  </w:rPr>
                  <w:t>Weitere Drittmittelgeber</w:t>
                </w:r>
                <w:commentRangeEnd w:id="8"/>
                <w:r w:rsidR="00EC4908">
                  <w:rPr>
                    <w:rStyle w:val="Kommentarzeichen"/>
                  </w:rPr>
                  <w:commentReference w:id="8"/>
                </w:r>
              </w:p>
            </w:tc>
          </w:sdtContent>
        </w:sdt>
      </w:tr>
    </w:tbl>
    <w:p w14:paraId="6ED66EE7" w14:textId="77777777" w:rsidR="00C51932" w:rsidRPr="00BA5B39" w:rsidRDefault="00C51932" w:rsidP="00C51932">
      <w:pPr>
        <w:tabs>
          <w:tab w:val="left" w:pos="1399"/>
        </w:tabs>
      </w:pPr>
    </w:p>
    <w:p w14:paraId="33698EBA" w14:textId="77777777" w:rsidR="00C51932" w:rsidRPr="00BA5B39" w:rsidRDefault="00C51932" w:rsidP="00C803EC">
      <w:pPr>
        <w:pStyle w:val="Berichtstext"/>
        <w:rPr>
          <w:b/>
          <w:sz w:val="32"/>
          <w:szCs w:val="32"/>
        </w:rPr>
      </w:pPr>
    </w:p>
    <w:p w14:paraId="73954451" w14:textId="77777777" w:rsidR="00897B4C" w:rsidRDefault="00336DB3" w:rsidP="00541203">
      <w:pPr>
        <w:pStyle w:val="Berichtstext"/>
      </w:pPr>
      <w:r>
        <w:br w:type="column"/>
      </w:r>
    </w:p>
    <w:p w14:paraId="406AD3F5" w14:textId="77777777" w:rsidR="009656D1" w:rsidRDefault="009656D1" w:rsidP="00541203">
      <w:pPr>
        <w:pStyle w:val="Berichtstext"/>
      </w:pPr>
    </w:p>
    <w:p w14:paraId="5D5233A5" w14:textId="77777777" w:rsidR="009656D1" w:rsidRDefault="009656D1" w:rsidP="00541203">
      <w:pPr>
        <w:pStyle w:val="Berichtstext"/>
      </w:pPr>
    </w:p>
    <w:p w14:paraId="35943262" w14:textId="77777777" w:rsidR="00FB1E5E" w:rsidRPr="00FB1E5E" w:rsidRDefault="00FB1E5E" w:rsidP="00FB1E5E">
      <w:pPr>
        <w:pStyle w:val="Berichtstext"/>
        <w:rPr>
          <w:vanish/>
          <w:color w:val="FF0000"/>
        </w:rPr>
      </w:pPr>
      <w:r w:rsidRPr="00FB1E5E">
        <w:rPr>
          <w:b/>
          <w:bCs/>
          <w:i/>
          <w:iCs/>
          <w:vanish/>
          <w:color w:val="FF0000"/>
        </w:rPr>
        <w:t>Bitte Text entsprechend dem Projekt anpassen oder Danksagung entfernen</w:t>
      </w:r>
    </w:p>
    <w:p w14:paraId="115DB398" w14:textId="77777777" w:rsidR="009656D1" w:rsidRDefault="009656D1" w:rsidP="00541203">
      <w:pPr>
        <w:pStyle w:val="Berichtstext"/>
      </w:pPr>
    </w:p>
    <w:p w14:paraId="52BF8777" w14:textId="77777777" w:rsidR="009656D1" w:rsidRDefault="009656D1" w:rsidP="00541203">
      <w:pPr>
        <w:pStyle w:val="Berichtstext"/>
      </w:pPr>
    </w:p>
    <w:p w14:paraId="18BCB161" w14:textId="77777777" w:rsidR="00AD3A39" w:rsidRPr="00AD3A39" w:rsidRDefault="00AD3A39" w:rsidP="00AD3A39">
      <w:pPr>
        <w:pStyle w:val="Berichtstext"/>
        <w:rPr>
          <w:b/>
          <w:sz w:val="32"/>
          <w:szCs w:val="32"/>
          <w:lang w:val="en-US"/>
        </w:rPr>
      </w:pPr>
      <w:r w:rsidRPr="00AD3A39">
        <w:rPr>
          <w:b/>
          <w:bCs/>
          <w:i/>
          <w:iCs/>
          <w:sz w:val="32"/>
          <w:szCs w:val="32"/>
          <w:lang w:val="en-US"/>
        </w:rPr>
        <w:t>Acknowledgements</w:t>
      </w:r>
    </w:p>
    <w:p w14:paraId="19EDA537" w14:textId="77777777" w:rsidR="00AD3A39" w:rsidRPr="00AD3A39" w:rsidRDefault="00AD3A39" w:rsidP="00AD3A39">
      <w:pPr>
        <w:pStyle w:val="Berichtstext"/>
        <w:rPr>
          <w:lang w:val="en-US"/>
        </w:rPr>
      </w:pPr>
      <w:r w:rsidRPr="00AD3A39">
        <w:rPr>
          <w:lang w:val="en-US"/>
        </w:rPr>
        <w:t xml:space="preserve">The authors would like to take this opportunity to thank the DVGW for funding the project as part of the Innovation </w:t>
      </w:r>
      <w:proofErr w:type="spellStart"/>
      <w:r w:rsidRPr="00AD3A39">
        <w:rPr>
          <w:lang w:val="en-US"/>
        </w:rPr>
        <w:t>Programme</w:t>
      </w:r>
      <w:proofErr w:type="spellEnd"/>
      <w:r w:rsidRPr="00AD3A39">
        <w:rPr>
          <w:lang w:val="en-US"/>
        </w:rPr>
        <w:t xml:space="preserve"> Water as well as all project partners who have provided support in the implementation and execution of this study.</w:t>
      </w:r>
    </w:p>
    <w:p w14:paraId="4CE7F3B0" w14:textId="77777777" w:rsidR="00AD3A39" w:rsidRPr="008C0F52" w:rsidRDefault="00AD3A39" w:rsidP="00AD3A39">
      <w:pPr>
        <w:pStyle w:val="Berichtstext"/>
        <w:rPr>
          <w:lang w:val="en-US"/>
        </w:rPr>
      </w:pPr>
      <w:r w:rsidRPr="008C0F52">
        <w:rPr>
          <w:lang w:val="en-US"/>
        </w:rPr>
        <w:t xml:space="preserve">These include the company </w:t>
      </w:r>
      <w:proofErr w:type="gramStart"/>
      <w:r w:rsidRPr="008C0F52">
        <w:rPr>
          <w:lang w:val="en-US"/>
        </w:rPr>
        <w:t>representatives,...</w:t>
      </w:r>
      <w:proofErr w:type="gramEnd"/>
      <w:r w:rsidRPr="008C0F52">
        <w:rPr>
          <w:lang w:val="en-US"/>
        </w:rPr>
        <w:t xml:space="preserve"> practice partners,..., colleagues,...</w:t>
      </w:r>
    </w:p>
    <w:p w14:paraId="797C966D" w14:textId="77777777" w:rsidR="00AD3A39" w:rsidRPr="008C0F52" w:rsidRDefault="00AD3A39" w:rsidP="00AD3A39">
      <w:pPr>
        <w:pStyle w:val="Berichtstext"/>
        <w:rPr>
          <w:lang w:val="en-US"/>
        </w:rPr>
      </w:pPr>
      <w:proofErr w:type="gramStart"/>
      <w:r w:rsidRPr="008C0F52">
        <w:rPr>
          <w:lang w:val="en-US"/>
        </w:rPr>
        <w:t>....who</w:t>
      </w:r>
      <w:proofErr w:type="gramEnd"/>
      <w:r w:rsidRPr="008C0F52">
        <w:rPr>
          <w:lang w:val="en-US"/>
        </w:rPr>
        <w:t xml:space="preserve"> actively participated in the workshops,... / were available for the survey,... for individual interviews,...</w:t>
      </w:r>
    </w:p>
    <w:p w14:paraId="3BA3DE97" w14:textId="77777777" w:rsidR="00AD3A39" w:rsidRPr="008C0F52" w:rsidRDefault="00AD3A39" w:rsidP="00AD3A39">
      <w:pPr>
        <w:pStyle w:val="Berichtstext"/>
        <w:rPr>
          <w:lang w:val="en-US"/>
        </w:rPr>
      </w:pPr>
      <w:proofErr w:type="gramStart"/>
      <w:r w:rsidRPr="008C0F52">
        <w:rPr>
          <w:lang w:val="en-US"/>
        </w:rPr>
        <w:t>....for</w:t>
      </w:r>
      <w:proofErr w:type="gramEnd"/>
      <w:r w:rsidRPr="008C0F52">
        <w:rPr>
          <w:lang w:val="en-US"/>
        </w:rPr>
        <w:t xml:space="preserve"> their assessment,… feedback,… / gave valuable advice….</w:t>
      </w:r>
    </w:p>
    <w:p w14:paraId="189F1E99" w14:textId="77777777" w:rsidR="00AD3A39" w:rsidRPr="008C0F52" w:rsidRDefault="00AD3A39" w:rsidP="00AD3A39">
      <w:pPr>
        <w:pStyle w:val="Berichtstext"/>
        <w:rPr>
          <w:lang w:val="en-US"/>
        </w:rPr>
      </w:pPr>
      <w:r w:rsidRPr="008C0F52">
        <w:rPr>
          <w:lang w:val="en-US"/>
        </w:rPr>
        <w:t>...for providing information,...</w:t>
      </w:r>
    </w:p>
    <w:p w14:paraId="2B65A1F5" w14:textId="77777777" w:rsidR="00AD3A39" w:rsidRPr="008C0F52" w:rsidRDefault="00AD3A39" w:rsidP="00AD3A39">
      <w:pPr>
        <w:pStyle w:val="Berichtstext"/>
        <w:rPr>
          <w:lang w:val="en-US"/>
        </w:rPr>
      </w:pPr>
      <w:r w:rsidRPr="008C0F52">
        <w:rPr>
          <w:lang w:val="en-US"/>
        </w:rPr>
        <w:t> Special thanks also go to the members of the project advisory group, who provided committed and constructive support throughout the project.</w:t>
      </w:r>
    </w:p>
    <w:p w14:paraId="75030DB1" w14:textId="77777777" w:rsidR="00AD3A39" w:rsidRPr="008C0F52" w:rsidRDefault="00AD3A39" w:rsidP="00AD3A39">
      <w:pPr>
        <w:pStyle w:val="Berichtstext"/>
        <w:rPr>
          <w:lang w:val="en-US"/>
        </w:rPr>
      </w:pPr>
      <w:r w:rsidRPr="008C0F52">
        <w:rPr>
          <w:lang w:val="en-US"/>
        </w:rPr>
        <w:t>The members of the project advisory group were</w:t>
      </w:r>
    </w:p>
    <w:p w14:paraId="11312967" w14:textId="77777777" w:rsidR="00337734" w:rsidRPr="008C0F52" w:rsidRDefault="00337734" w:rsidP="00AD3A39">
      <w:pPr>
        <w:pStyle w:val="Berichtstext"/>
        <w:rPr>
          <w:lang w:val="en-US"/>
        </w:rPr>
      </w:pPr>
    </w:p>
    <w:p w14:paraId="260E0FB0" w14:textId="77777777" w:rsidR="009656D1" w:rsidRPr="00AD3A39" w:rsidRDefault="009656D1" w:rsidP="00541203">
      <w:pPr>
        <w:pStyle w:val="Berichtstext"/>
        <w:rPr>
          <w:lang w:val="en-US"/>
        </w:rPr>
      </w:pPr>
    </w:p>
    <w:p w14:paraId="047CA06B" w14:textId="77777777" w:rsidR="009656D1" w:rsidRPr="00AD3A39" w:rsidRDefault="009656D1" w:rsidP="00541203">
      <w:pPr>
        <w:pStyle w:val="Berichtstext"/>
        <w:rPr>
          <w:lang w:val="en-US"/>
        </w:rPr>
      </w:pPr>
    </w:p>
    <w:p w14:paraId="3C22D54E" w14:textId="77777777" w:rsidR="009656D1" w:rsidRPr="00AD3A39" w:rsidRDefault="009656D1" w:rsidP="00541203">
      <w:pPr>
        <w:pStyle w:val="Berichtstext"/>
        <w:rPr>
          <w:lang w:val="en-US"/>
        </w:rPr>
      </w:pPr>
    </w:p>
    <w:p w14:paraId="1F5DE02A" w14:textId="77777777" w:rsidR="009656D1" w:rsidRPr="00AD3A39" w:rsidRDefault="009656D1" w:rsidP="00541203">
      <w:pPr>
        <w:pStyle w:val="Berichtstext"/>
        <w:rPr>
          <w:lang w:val="en-US"/>
        </w:rPr>
      </w:pPr>
    </w:p>
    <w:p w14:paraId="6F6D6207" w14:textId="77777777" w:rsidR="00337734" w:rsidRPr="00AD3A39" w:rsidRDefault="00337734" w:rsidP="00541203">
      <w:pPr>
        <w:pStyle w:val="Berichtstext"/>
        <w:rPr>
          <w:lang w:val="en-US"/>
        </w:rPr>
      </w:pPr>
    </w:p>
    <w:p w14:paraId="52569E47" w14:textId="77777777" w:rsidR="00337734" w:rsidRPr="00AD3A39" w:rsidRDefault="00337734" w:rsidP="00541203">
      <w:pPr>
        <w:pStyle w:val="Berichtstext"/>
        <w:rPr>
          <w:lang w:val="en-US"/>
        </w:rPr>
        <w:sectPr w:rsidR="00337734" w:rsidRPr="00AD3A39" w:rsidSect="00897B4C">
          <w:footerReference w:type="even" r:id="rId23"/>
          <w:footerReference w:type="default" r:id="rId24"/>
          <w:type w:val="evenPage"/>
          <w:pgSz w:w="11906" w:h="16838" w:code="9"/>
          <w:pgMar w:top="1418" w:right="1418" w:bottom="1134" w:left="1418" w:header="709" w:footer="709" w:gutter="0"/>
          <w:pgNumType w:fmt="lowerRoman" w:start="1"/>
          <w:cols w:space="708"/>
          <w:formProt w:val="0"/>
          <w:docGrid w:linePitch="360"/>
        </w:sectPr>
      </w:pPr>
    </w:p>
    <w:p w14:paraId="6002EDD2" w14:textId="77777777" w:rsidR="00081B6B" w:rsidRPr="00E2795E" w:rsidRDefault="008E1492" w:rsidP="00541203">
      <w:pPr>
        <w:pStyle w:val="Berichtstext"/>
        <w:rPr>
          <w:color w:val="808080" w:themeColor="background1" w:themeShade="80"/>
          <w:lang w:val="en-US"/>
        </w:rPr>
      </w:pPr>
      <w:r w:rsidRPr="00BA5B39">
        <w:lastRenderedPageBreak/>
        <w:fldChar w:fldCharType="begin"/>
      </w:r>
      <w:r w:rsidRPr="00E2795E">
        <w:rPr>
          <w:lang w:val="en-US"/>
        </w:rPr>
        <w:instrText xml:space="preserve"> MACROBUTTON  Drucke_PDF  </w:instrText>
      </w:r>
      <w:r w:rsidRPr="00BA5B39">
        <w:fldChar w:fldCharType="end"/>
      </w:r>
      <w:r w:rsidRPr="00BA5B39">
        <w:fldChar w:fldCharType="begin"/>
      </w:r>
      <w:r w:rsidRPr="00E2795E">
        <w:rPr>
          <w:lang w:val="en-US"/>
        </w:rPr>
        <w:instrText xml:space="preserve"> MACROBUTTON  Drucke_PDF </w:instrText>
      </w:r>
      <w:r w:rsidRPr="00BA5B39">
        <w:fldChar w:fldCharType="end"/>
      </w:r>
      <w:r w:rsidRPr="00BA5B39">
        <w:fldChar w:fldCharType="begin"/>
      </w:r>
      <w:r w:rsidRPr="00E2795E">
        <w:rPr>
          <w:lang w:val="en-US"/>
        </w:rPr>
        <w:instrText xml:space="preserve"> MACROBUTTON  Drucke_PDF </w:instrText>
      </w:r>
      <w:r w:rsidRPr="00BA5B39">
        <w:fldChar w:fldCharType="end"/>
      </w:r>
      <w:r w:rsidR="00081B6B" w:rsidRPr="00CD09C7">
        <w:fldChar w:fldCharType="begin"/>
      </w:r>
      <w:r w:rsidR="00081B6B" w:rsidRPr="00E2795E">
        <w:rPr>
          <w:lang w:val="en-US"/>
        </w:rPr>
        <w:instrText xml:space="preserve"> MACROBUTTON  Drucke_PDF  </w:instrText>
      </w:r>
      <w:r w:rsidR="00081B6B" w:rsidRPr="00CD09C7">
        <w:fldChar w:fldCharType="end"/>
      </w:r>
      <w:r w:rsidR="00081B6B">
        <w:fldChar w:fldCharType="begin"/>
      </w:r>
      <w:r w:rsidR="00081B6B" w:rsidRPr="00E2795E">
        <w:rPr>
          <w:lang w:val="en-US"/>
        </w:rPr>
        <w:instrText xml:space="preserve"> MACROBUTTON  Drucke_PDF </w:instrText>
      </w:r>
      <w:r w:rsidR="00081B6B">
        <w:fldChar w:fldCharType="end"/>
      </w:r>
      <w:r w:rsidR="00081B6B">
        <w:fldChar w:fldCharType="begin"/>
      </w:r>
      <w:r w:rsidR="00081B6B" w:rsidRPr="00E2795E">
        <w:rPr>
          <w:lang w:val="en-US"/>
        </w:rPr>
        <w:instrText xml:space="preserve"> MACROBUTTON  Drucke_PDF </w:instrText>
      </w:r>
      <w:r w:rsidR="00081B6B">
        <w:fldChar w:fldCharType="end"/>
      </w:r>
      <w:r w:rsidR="008C0F52" w:rsidRPr="00E2795E">
        <w:rPr>
          <w:b/>
          <w:sz w:val="32"/>
          <w:szCs w:val="32"/>
          <w:lang w:val="en-US"/>
        </w:rPr>
        <w:t xml:space="preserve">Summary </w:t>
      </w:r>
      <w:r w:rsidR="001838C9" w:rsidRPr="00E2795E">
        <w:rPr>
          <w:b/>
          <w:vanish/>
          <w:color w:val="808080" w:themeColor="background1" w:themeShade="80"/>
          <w:sz w:val="32"/>
          <w:szCs w:val="32"/>
          <w:lang w:val="en-US"/>
        </w:rPr>
        <w:t xml:space="preserve"> maximal 1 Seite</w:t>
      </w:r>
    </w:p>
    <w:p w14:paraId="6B6A7DEF" w14:textId="77777777" w:rsidR="00897B4C" w:rsidRPr="00E2795E" w:rsidRDefault="00897B4C" w:rsidP="00803570">
      <w:pPr>
        <w:pStyle w:val="Berichtstext"/>
        <w:rPr>
          <w:lang w:val="en-US"/>
        </w:rPr>
      </w:pPr>
    </w:p>
    <w:p w14:paraId="6F6E2232" w14:textId="77777777" w:rsidR="00386452" w:rsidRPr="00E2795E" w:rsidRDefault="00386452">
      <w:pPr>
        <w:rPr>
          <w:lang w:val="en-US"/>
        </w:rPr>
      </w:pPr>
      <w:r w:rsidRPr="00E2795E">
        <w:rPr>
          <w:lang w:val="en-US"/>
        </w:rPr>
        <w:br w:type="page"/>
      </w:r>
    </w:p>
    <w:p w14:paraId="6F22D96A" w14:textId="77777777" w:rsidR="00081B6B" w:rsidRPr="00E2795E" w:rsidRDefault="00081B6B">
      <w:pPr>
        <w:rPr>
          <w:lang w:val="en-US"/>
        </w:rPr>
      </w:pPr>
    </w:p>
    <w:p w14:paraId="26FB9E16" w14:textId="77777777" w:rsidR="00386452" w:rsidRPr="00E2795E" w:rsidRDefault="00386452" w:rsidP="00C51932">
      <w:pPr>
        <w:pStyle w:val="Berichtstext"/>
        <w:rPr>
          <w:lang w:val="en-US"/>
        </w:rPr>
        <w:sectPr w:rsidR="00386452" w:rsidRPr="00E2795E" w:rsidSect="00897B4C">
          <w:headerReference w:type="even" r:id="rId25"/>
          <w:footerReference w:type="even" r:id="rId26"/>
          <w:footerReference w:type="default" r:id="rId27"/>
          <w:pgSz w:w="11906" w:h="16838" w:code="9"/>
          <w:pgMar w:top="1418" w:right="1418" w:bottom="1134" w:left="1418" w:header="709" w:footer="709" w:gutter="0"/>
          <w:pgNumType w:fmt="lowerRoman" w:start="1"/>
          <w:cols w:space="708"/>
          <w:formProt w:val="0"/>
          <w:docGrid w:linePitch="360"/>
        </w:sectPr>
      </w:pPr>
    </w:p>
    <w:p w14:paraId="1DEC7F19" w14:textId="77777777" w:rsidR="00E2795E" w:rsidRPr="00E2795E" w:rsidRDefault="00E2795E">
      <w:pPr>
        <w:pStyle w:val="Verzeichnis1"/>
        <w:tabs>
          <w:tab w:val="left" w:pos="440"/>
          <w:tab w:val="right" w:leader="dot" w:pos="9060"/>
        </w:tabs>
        <w:rPr>
          <w:rFonts w:cs="Arial"/>
          <w:b/>
          <w:bCs w:val="0"/>
          <w:sz w:val="32"/>
          <w:szCs w:val="32"/>
          <w:lang w:val="en-US"/>
        </w:rPr>
      </w:pPr>
      <w:r w:rsidRPr="00E2795E">
        <w:rPr>
          <w:rFonts w:cs="Arial"/>
          <w:b/>
          <w:bCs w:val="0"/>
          <w:sz w:val="32"/>
          <w:szCs w:val="32"/>
          <w:lang w:val="en-US"/>
        </w:rPr>
        <w:lastRenderedPageBreak/>
        <w:t>Table of contents</w:t>
      </w:r>
    </w:p>
    <w:p w14:paraId="14D4920A" w14:textId="77777777" w:rsidR="00E2795E" w:rsidRPr="00E2795E" w:rsidRDefault="00081B6B">
      <w:pPr>
        <w:pStyle w:val="Verzeichnis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n-US" w:eastAsia="de-DE"/>
          <w14:ligatures w14:val="standardContextual"/>
        </w:rPr>
      </w:pPr>
      <w:r>
        <w:rPr>
          <w:rFonts w:asciiTheme="minorHAnsi" w:hAnsiTheme="minorHAnsi"/>
          <w:b/>
          <w:bCs w:val="0"/>
          <w:sz w:val="20"/>
        </w:rPr>
        <w:fldChar w:fldCharType="begin"/>
      </w:r>
      <w:r w:rsidRPr="00E2795E">
        <w:rPr>
          <w:rFonts w:asciiTheme="minorHAnsi" w:hAnsiTheme="minorHAnsi"/>
          <w:bCs w:val="0"/>
          <w:sz w:val="20"/>
          <w:lang w:val="en-US"/>
        </w:rPr>
        <w:instrText xml:space="preserve"> TOC \o "1-4" \u </w:instrText>
      </w:r>
      <w:r>
        <w:rPr>
          <w:rFonts w:asciiTheme="minorHAnsi" w:hAnsiTheme="minorHAnsi"/>
          <w:b/>
          <w:bCs w:val="0"/>
          <w:sz w:val="20"/>
        </w:rPr>
        <w:fldChar w:fldCharType="separate"/>
      </w:r>
      <w:r w:rsidR="00E2795E" w:rsidRPr="00E2795E">
        <w:rPr>
          <w:noProof/>
          <w:lang w:val="en-US"/>
        </w:rPr>
        <w:t>1</w:t>
      </w:r>
      <w:r w:rsidR="00E2795E" w:rsidRPr="00E2795E"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n-US" w:eastAsia="de-DE"/>
          <w14:ligatures w14:val="standardContextual"/>
        </w:rPr>
        <w:tab/>
      </w:r>
      <w:r w:rsidR="00E2795E" w:rsidRPr="00E2795E">
        <w:rPr>
          <w:noProof/>
          <w:lang w:val="en-US"/>
        </w:rPr>
        <w:t>Introduction</w:t>
      </w:r>
      <w:r w:rsidR="00E2795E" w:rsidRPr="00E2795E">
        <w:rPr>
          <w:noProof/>
          <w:lang w:val="en-US"/>
        </w:rPr>
        <w:tab/>
      </w:r>
      <w:r w:rsidR="00E2795E">
        <w:rPr>
          <w:noProof/>
        </w:rPr>
        <w:fldChar w:fldCharType="begin"/>
      </w:r>
      <w:r w:rsidR="00E2795E" w:rsidRPr="00E2795E">
        <w:rPr>
          <w:noProof/>
          <w:lang w:val="en-US"/>
        </w:rPr>
        <w:instrText xml:space="preserve"> PAGEREF _Toc180675372 \h </w:instrText>
      </w:r>
      <w:r w:rsidR="00E2795E">
        <w:rPr>
          <w:noProof/>
        </w:rPr>
      </w:r>
      <w:r w:rsidR="00E2795E">
        <w:rPr>
          <w:noProof/>
        </w:rPr>
        <w:fldChar w:fldCharType="separate"/>
      </w:r>
      <w:r w:rsidR="007D6C37">
        <w:rPr>
          <w:noProof/>
          <w:lang w:val="en-US"/>
        </w:rPr>
        <w:t>1</w:t>
      </w:r>
      <w:r w:rsidR="00E2795E">
        <w:rPr>
          <w:noProof/>
        </w:rPr>
        <w:fldChar w:fldCharType="end"/>
      </w:r>
    </w:p>
    <w:p w14:paraId="39F346B3" w14:textId="77777777" w:rsidR="00E2795E" w:rsidRPr="00E2795E" w:rsidRDefault="00E2795E">
      <w:pPr>
        <w:pStyle w:val="Verzeichnis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n-US" w:eastAsia="de-DE"/>
          <w14:ligatures w14:val="standardContextual"/>
        </w:rPr>
      </w:pPr>
      <w:r w:rsidRPr="00141F1C">
        <w:rPr>
          <w:noProof/>
          <w:lang w:val="en-GB"/>
        </w:rPr>
        <w:t>2</w:t>
      </w:r>
      <w:r w:rsidRPr="00E2795E"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n-US" w:eastAsia="de-DE"/>
          <w14:ligatures w14:val="standardContextual"/>
        </w:rPr>
        <w:tab/>
      </w:r>
      <w:r w:rsidRPr="00141F1C">
        <w:rPr>
          <w:noProof/>
          <w:lang w:val="en-GB"/>
        </w:rPr>
        <w:t>Conclusion and outlook</w:t>
      </w:r>
      <w:r w:rsidRPr="00E2795E">
        <w:rPr>
          <w:noProof/>
          <w:lang w:val="en-US"/>
        </w:rPr>
        <w:tab/>
      </w:r>
      <w:r>
        <w:rPr>
          <w:noProof/>
        </w:rPr>
        <w:fldChar w:fldCharType="begin"/>
      </w:r>
      <w:r w:rsidRPr="00E2795E">
        <w:rPr>
          <w:noProof/>
          <w:lang w:val="en-US"/>
        </w:rPr>
        <w:instrText xml:space="preserve"> PAGEREF _Toc180675373 \h </w:instrText>
      </w:r>
      <w:r>
        <w:rPr>
          <w:noProof/>
        </w:rPr>
      </w:r>
      <w:r>
        <w:rPr>
          <w:noProof/>
        </w:rPr>
        <w:fldChar w:fldCharType="separate"/>
      </w:r>
      <w:r w:rsidR="007D6C37">
        <w:rPr>
          <w:noProof/>
          <w:lang w:val="en-US"/>
        </w:rPr>
        <w:t>2</w:t>
      </w:r>
      <w:r>
        <w:rPr>
          <w:noProof/>
        </w:rPr>
        <w:fldChar w:fldCharType="end"/>
      </w:r>
    </w:p>
    <w:p w14:paraId="44EC1C4A" w14:textId="77777777" w:rsidR="00E2795E" w:rsidRPr="00E2795E" w:rsidRDefault="00E2795E">
      <w:pPr>
        <w:pStyle w:val="Verzeichnis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n-US" w:eastAsia="de-DE"/>
          <w14:ligatures w14:val="standardContextual"/>
        </w:rPr>
      </w:pPr>
      <w:r w:rsidRPr="00E2795E">
        <w:rPr>
          <w:noProof/>
          <w:lang w:val="en-US"/>
        </w:rPr>
        <w:t>3</w:t>
      </w:r>
      <w:r w:rsidRPr="00E2795E"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n-US" w:eastAsia="de-DE"/>
          <w14:ligatures w14:val="standardContextual"/>
        </w:rPr>
        <w:tab/>
      </w:r>
      <w:r w:rsidRPr="00E2795E">
        <w:rPr>
          <w:noProof/>
          <w:lang w:val="en-US"/>
        </w:rPr>
        <w:t>List of ..</w:t>
      </w:r>
      <w:r w:rsidRPr="00E2795E">
        <w:rPr>
          <w:noProof/>
          <w:lang w:val="en-US"/>
        </w:rPr>
        <w:tab/>
      </w:r>
      <w:r>
        <w:rPr>
          <w:noProof/>
        </w:rPr>
        <w:fldChar w:fldCharType="begin"/>
      </w:r>
      <w:r w:rsidRPr="00E2795E">
        <w:rPr>
          <w:noProof/>
          <w:lang w:val="en-US"/>
        </w:rPr>
        <w:instrText xml:space="preserve"> PAGEREF _Toc180675374 \h </w:instrText>
      </w:r>
      <w:r>
        <w:rPr>
          <w:noProof/>
        </w:rPr>
      </w:r>
      <w:r>
        <w:rPr>
          <w:noProof/>
        </w:rPr>
        <w:fldChar w:fldCharType="separate"/>
      </w:r>
      <w:r w:rsidR="007D6C37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310625DD" w14:textId="77777777" w:rsidR="00386452" w:rsidRPr="00E2795E" w:rsidRDefault="00081B6B" w:rsidP="006636F1">
      <w:pPr>
        <w:pStyle w:val="Berichtstext"/>
        <w:rPr>
          <w:rFonts w:asciiTheme="minorHAnsi" w:hAnsiTheme="minorHAnsi" w:cstheme="majorHAnsi"/>
          <w:bCs/>
          <w:sz w:val="20"/>
          <w:szCs w:val="24"/>
          <w:lang w:val="en-US"/>
        </w:rPr>
      </w:pPr>
      <w:r>
        <w:rPr>
          <w:rFonts w:asciiTheme="minorHAnsi" w:hAnsiTheme="minorHAnsi" w:cstheme="majorHAnsi"/>
          <w:bCs/>
          <w:sz w:val="20"/>
          <w:szCs w:val="24"/>
        </w:rPr>
        <w:fldChar w:fldCharType="end"/>
      </w:r>
    </w:p>
    <w:p w14:paraId="53E7671A" w14:textId="77777777" w:rsidR="00386452" w:rsidRPr="00E2795E" w:rsidRDefault="00386452">
      <w:pPr>
        <w:rPr>
          <w:rFonts w:asciiTheme="minorHAnsi" w:hAnsiTheme="minorHAnsi" w:cstheme="majorHAnsi"/>
          <w:bCs/>
          <w:sz w:val="20"/>
          <w:szCs w:val="24"/>
          <w:lang w:val="en-US"/>
        </w:rPr>
      </w:pPr>
      <w:r w:rsidRPr="00E2795E">
        <w:rPr>
          <w:rFonts w:asciiTheme="minorHAnsi" w:hAnsiTheme="minorHAnsi" w:cstheme="majorHAnsi"/>
          <w:bCs/>
          <w:sz w:val="20"/>
          <w:szCs w:val="24"/>
          <w:lang w:val="en-US"/>
        </w:rPr>
        <w:br w:type="page"/>
      </w:r>
    </w:p>
    <w:p w14:paraId="6F6B25C9" w14:textId="77777777" w:rsidR="00386452" w:rsidRPr="00E2795E" w:rsidRDefault="00386452">
      <w:pPr>
        <w:rPr>
          <w:rFonts w:asciiTheme="minorHAnsi" w:hAnsiTheme="minorHAnsi" w:cstheme="majorHAnsi"/>
          <w:bCs/>
          <w:sz w:val="20"/>
          <w:szCs w:val="24"/>
          <w:lang w:val="en-US"/>
        </w:rPr>
      </w:pPr>
    </w:p>
    <w:p w14:paraId="7C958BF3" w14:textId="77777777" w:rsidR="00386452" w:rsidRPr="00E2795E" w:rsidRDefault="00386452">
      <w:pPr>
        <w:rPr>
          <w:rFonts w:asciiTheme="minorHAnsi" w:hAnsiTheme="minorHAnsi" w:cstheme="majorHAnsi"/>
          <w:bCs/>
          <w:sz w:val="20"/>
          <w:szCs w:val="24"/>
          <w:lang w:val="en-US"/>
        </w:rPr>
      </w:pPr>
    </w:p>
    <w:p w14:paraId="1026D3E7" w14:textId="77777777" w:rsidR="00386452" w:rsidRPr="00E2795E" w:rsidRDefault="00386452" w:rsidP="006636F1">
      <w:pPr>
        <w:pStyle w:val="Berichtstext"/>
        <w:rPr>
          <w:rFonts w:asciiTheme="minorHAnsi" w:hAnsiTheme="minorHAnsi" w:cstheme="majorHAnsi"/>
          <w:bCs/>
          <w:sz w:val="20"/>
          <w:szCs w:val="24"/>
          <w:lang w:val="en-US"/>
        </w:rPr>
        <w:sectPr w:rsidR="00386452" w:rsidRPr="00E2795E" w:rsidSect="00897B4C">
          <w:footerReference w:type="even" r:id="rId28"/>
          <w:footerReference w:type="default" r:id="rId29"/>
          <w:type w:val="oddPage"/>
          <w:pgSz w:w="11906" w:h="16838" w:code="9"/>
          <w:pgMar w:top="1418" w:right="1418" w:bottom="1134" w:left="1418" w:header="709" w:footer="709" w:gutter="0"/>
          <w:pgNumType w:fmt="upperRoman" w:start="1"/>
          <w:cols w:space="708"/>
          <w:formProt w:val="0"/>
          <w:docGrid w:linePitch="360"/>
        </w:sectPr>
      </w:pPr>
    </w:p>
    <w:p w14:paraId="3C9C0AAD" w14:textId="77777777" w:rsidR="00081B6B" w:rsidRDefault="008C0F52" w:rsidP="00081B6B">
      <w:pPr>
        <w:pStyle w:val="berschrift1"/>
        <w:ind w:left="567" w:hanging="567"/>
      </w:pPr>
      <w:bookmarkStart w:id="9" w:name="_Toc180675372"/>
      <w:proofErr w:type="spellStart"/>
      <w:r>
        <w:lastRenderedPageBreak/>
        <w:t>Introduction</w:t>
      </w:r>
      <w:bookmarkEnd w:id="9"/>
      <w:proofErr w:type="spellEnd"/>
    </w:p>
    <w:p w14:paraId="49526CCF" w14:textId="77777777" w:rsidR="00081B6B" w:rsidRPr="008C0F52" w:rsidRDefault="00081B6B" w:rsidP="00EA2159">
      <w:pPr>
        <w:pStyle w:val="Berichtstext"/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81B6B" w:rsidRPr="008C0F52" w14:paraId="7B436F0B" w14:textId="77777777" w:rsidTr="00EA2159">
        <w:tc>
          <w:tcPr>
            <w:tcW w:w="9060" w:type="dxa"/>
          </w:tcPr>
          <w:p w14:paraId="7A25127E" w14:textId="77777777" w:rsidR="00081B6B" w:rsidRPr="008C0F52" w:rsidRDefault="00AA56DD" w:rsidP="00541203">
            <w:pPr>
              <w:pStyle w:val="Tabellenabsatz"/>
              <w:rPr>
                <w:lang w:val="en-GB"/>
              </w:rPr>
            </w:pPr>
            <w:r w:rsidRPr="008C0F52">
              <w:rPr>
                <w:lang w:val="en-GB"/>
              </w:rPr>
              <w:drawing>
                <wp:inline distT="0" distB="0" distL="0" distR="0" wp14:anchorId="2C6587BD" wp14:editId="4E152225">
                  <wp:extent cx="3130159" cy="2742352"/>
                  <wp:effectExtent l="0" t="0" r="0" b="1270"/>
                  <wp:docPr id="1765333111" name="Grafik 1" descr="Ein Bild, das Grafiken, Schrift, Logo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333111" name="Grafik 1" descr="Ein Bild, das Grafiken, Schrift, Logo, Grafikdesign enthält.&#10;&#10;Automatisch generierte Beschreibu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896" cy="278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37" w:rsidRPr="00687570" w14:paraId="7F48DBC0" w14:textId="77777777" w:rsidTr="004734B9">
        <w:tc>
          <w:tcPr>
            <w:tcW w:w="9060" w:type="dxa"/>
          </w:tcPr>
          <w:p w14:paraId="65080230" w14:textId="77777777" w:rsidR="007D6C37" w:rsidRPr="00FC794C" w:rsidRDefault="007D6C37" w:rsidP="004734B9">
            <w:pPr>
              <w:pStyle w:val="Beschriftung"/>
              <w:spacing w:after="200"/>
              <w:ind w:left="-105"/>
              <w:rPr>
                <w:lang w:val="en-GB"/>
              </w:rPr>
            </w:pPr>
            <w:r w:rsidRPr="00FC794C">
              <w:rPr>
                <w:lang w:val="en-GB"/>
              </w:rPr>
              <w:t>Fi</w:t>
            </w:r>
            <w:r>
              <w:rPr>
                <w:lang w:val="en-GB"/>
              </w:rPr>
              <w:t>g</w:t>
            </w:r>
            <w:r w:rsidRPr="00FC794C">
              <w:rPr>
                <w:lang w:val="en-GB"/>
              </w:rPr>
              <w:t xml:space="preserve">ure </w:t>
            </w:r>
            <w:r>
              <w:rPr>
                <w:noProof/>
              </w:rPr>
              <w:fldChar w:fldCharType="begin"/>
            </w:r>
            <w:r w:rsidRPr="00FC794C">
              <w:rPr>
                <w:noProof/>
                <w:lang w:val="en-GB"/>
              </w:rPr>
              <w:instrText xml:space="preserve"> STYLEREF 1 \s </w:instrText>
            </w:r>
            <w:r>
              <w:rPr>
                <w:noProof/>
              </w:rPr>
              <w:fldChar w:fldCharType="separate"/>
            </w:r>
            <w:r w:rsidR="00687570">
              <w:rPr>
                <w:noProof/>
                <w:lang w:val="en-GB"/>
              </w:rPr>
              <w:t>1</w:t>
            </w:r>
            <w:r>
              <w:rPr>
                <w:noProof/>
              </w:rPr>
              <w:fldChar w:fldCharType="end"/>
            </w:r>
            <w:r w:rsidRPr="00FC794C">
              <w:rPr>
                <w:lang w:val="en-GB"/>
              </w:rPr>
              <w:t>.</w:t>
            </w:r>
            <w:r>
              <w:rPr>
                <w:noProof/>
              </w:rPr>
              <w:fldChar w:fldCharType="begin"/>
            </w:r>
            <w:r w:rsidRPr="00FC794C">
              <w:rPr>
                <w:noProof/>
                <w:lang w:val="en-GB"/>
              </w:rPr>
              <w:instrText xml:space="preserve"> SEQ Abbildung \* ARABIC \s 1 </w:instrText>
            </w:r>
            <w:r>
              <w:rPr>
                <w:noProof/>
              </w:rPr>
              <w:fldChar w:fldCharType="separate"/>
            </w:r>
            <w:r w:rsidR="00687570">
              <w:rPr>
                <w:noProof/>
                <w:lang w:val="en-GB"/>
              </w:rPr>
              <w:t>1</w:t>
            </w:r>
            <w:r>
              <w:rPr>
                <w:noProof/>
              </w:rPr>
              <w:fldChar w:fldCharType="end"/>
            </w:r>
            <w:r w:rsidRPr="00FC794C">
              <w:rPr>
                <w:lang w:val="en-GB"/>
              </w:rPr>
              <w:t>: Table and caption to copy and paste</w:t>
            </w:r>
          </w:p>
        </w:tc>
      </w:tr>
    </w:tbl>
    <w:p w14:paraId="29235FAB" w14:textId="77777777" w:rsidR="00F12698" w:rsidRPr="00215C82" w:rsidRDefault="00F12698" w:rsidP="00F12698">
      <w:pPr>
        <w:pStyle w:val="Berichtstext"/>
        <w:rPr>
          <w:lang w:val="en-GB"/>
        </w:rPr>
      </w:pPr>
    </w:p>
    <w:p w14:paraId="4D19F3F8" w14:textId="77777777" w:rsidR="00F12698" w:rsidRPr="00215C82" w:rsidRDefault="00F12698" w:rsidP="00F12698">
      <w:pPr>
        <w:pStyle w:val="Berichtstext"/>
        <w:rPr>
          <w:lang w:val="en-GB"/>
        </w:rPr>
      </w:pPr>
    </w:p>
    <w:p w14:paraId="77B14A8E" w14:textId="77777777" w:rsidR="006359F7" w:rsidRPr="008C0F52" w:rsidRDefault="008C0F52" w:rsidP="008C0F52">
      <w:pPr>
        <w:pStyle w:val="berschrift1"/>
        <w:rPr>
          <w:lang w:val="en-GB"/>
        </w:rPr>
      </w:pPr>
      <w:bookmarkStart w:id="10" w:name="_Toc180675373"/>
      <w:r w:rsidRPr="008C0F52">
        <w:rPr>
          <w:lang w:val="en-GB"/>
        </w:rPr>
        <w:lastRenderedPageBreak/>
        <w:t>Conclusion and outlook</w:t>
      </w:r>
      <w:bookmarkEnd w:id="10"/>
    </w:p>
    <w:p w14:paraId="67862524" w14:textId="77777777" w:rsidR="00B25B2D" w:rsidRDefault="00B25B2D" w:rsidP="00A453B4">
      <w:pPr>
        <w:pStyle w:val="berschrift1"/>
      </w:pPr>
      <w:bookmarkStart w:id="11" w:name="_Toc180675374"/>
      <w:r>
        <w:lastRenderedPageBreak/>
        <w:t>References</w:t>
      </w:r>
    </w:p>
    <w:p w14:paraId="204BC426" w14:textId="77777777" w:rsidR="00B25B2D" w:rsidRDefault="00B25B2D" w:rsidP="00A453B4">
      <w:pPr>
        <w:pStyle w:val="berschrift1"/>
      </w:pPr>
      <w:proofErr w:type="spellStart"/>
      <w:r>
        <w:lastRenderedPageBreak/>
        <w:t>Figures</w:t>
      </w:r>
      <w:proofErr w:type="spellEnd"/>
    </w:p>
    <w:bookmarkEnd w:id="11"/>
    <w:p w14:paraId="15B0B921" w14:textId="77777777" w:rsidR="006359F7" w:rsidRDefault="00B25B2D" w:rsidP="00A453B4">
      <w:pPr>
        <w:pStyle w:val="berschrift1"/>
      </w:pPr>
      <w:proofErr w:type="spellStart"/>
      <w:r>
        <w:lastRenderedPageBreak/>
        <w:t>Tables</w:t>
      </w:r>
      <w:proofErr w:type="spellEnd"/>
    </w:p>
    <w:p w14:paraId="37BAD9DE" w14:textId="77777777" w:rsidR="00A453B4" w:rsidRPr="00A453B4" w:rsidRDefault="00A453B4" w:rsidP="00A453B4">
      <w:pPr>
        <w:pStyle w:val="Berichtstext"/>
      </w:pPr>
    </w:p>
    <w:p w14:paraId="1644D9F1" w14:textId="77777777" w:rsidR="00A453B4" w:rsidRDefault="00A453B4" w:rsidP="006359F7">
      <w:pPr>
        <w:pStyle w:val="Berichtstext"/>
      </w:pPr>
    </w:p>
    <w:p w14:paraId="6A69A02E" w14:textId="77777777" w:rsidR="00B25B2D" w:rsidRDefault="00B25B2D" w:rsidP="00B25B2D">
      <w:pPr>
        <w:pStyle w:val="berschrift1"/>
        <w:numPr>
          <w:ilvl w:val="0"/>
          <w:numId w:val="0"/>
        </w:numPr>
        <w:ind w:left="432" w:hanging="432"/>
      </w:pPr>
      <w:r>
        <w:lastRenderedPageBreak/>
        <w:t>Attachments</w:t>
      </w:r>
    </w:p>
    <w:p w14:paraId="7132F64D" w14:textId="77777777" w:rsidR="001C7E6E" w:rsidRPr="004C375B" w:rsidRDefault="001C7E6E" w:rsidP="001C7E6E">
      <w:pPr>
        <w:pStyle w:val="Berichtstext"/>
        <w:rPr>
          <w:vanish/>
          <w:color w:val="FF0000"/>
        </w:rPr>
      </w:pPr>
      <w:r w:rsidRPr="004C375B">
        <w:rPr>
          <w:vanish/>
          <w:color w:val="FF0000"/>
        </w:rPr>
        <w:t>Anhang Überschrift 1 ohne Numerierung | Keine Unterüberschriften</w:t>
      </w:r>
    </w:p>
    <w:p w14:paraId="4B1FCFE6" w14:textId="77777777" w:rsidR="00A453B4" w:rsidRDefault="00A453B4" w:rsidP="006359F7">
      <w:pPr>
        <w:pStyle w:val="Berichtstext"/>
      </w:pPr>
    </w:p>
    <w:p w14:paraId="1E778200" w14:textId="77777777" w:rsidR="001C7E6E" w:rsidRDefault="001C7E6E" w:rsidP="006359F7">
      <w:pPr>
        <w:pStyle w:val="Berichtstext"/>
      </w:pPr>
    </w:p>
    <w:p w14:paraId="69C2EC80" w14:textId="77777777" w:rsidR="001C7E6E" w:rsidRDefault="001C7E6E" w:rsidP="006359F7">
      <w:pPr>
        <w:pStyle w:val="Berichtstext"/>
      </w:pPr>
    </w:p>
    <w:p w14:paraId="75F7D4AC" w14:textId="77777777" w:rsidR="001C7E6E" w:rsidRDefault="001C7E6E" w:rsidP="006359F7">
      <w:pPr>
        <w:pStyle w:val="Berichtstext"/>
      </w:pPr>
    </w:p>
    <w:p w14:paraId="3FA6B316" w14:textId="77777777" w:rsidR="001C7E6E" w:rsidRDefault="001C7E6E" w:rsidP="006359F7">
      <w:pPr>
        <w:pStyle w:val="Berichtstext"/>
      </w:pPr>
    </w:p>
    <w:p w14:paraId="79311C58" w14:textId="77777777" w:rsidR="00A453B4" w:rsidRDefault="00A453B4" w:rsidP="006359F7">
      <w:pPr>
        <w:pStyle w:val="Berichtstext"/>
        <w:sectPr w:rsidR="00A453B4" w:rsidSect="00897B4C">
          <w:footerReference w:type="even" r:id="rId31"/>
          <w:footerReference w:type="default" r:id="rId32"/>
          <w:type w:val="oddPage"/>
          <w:pgSz w:w="11906" w:h="16838" w:code="9"/>
          <w:pgMar w:top="1418" w:right="1418" w:bottom="1134" w:left="1418" w:header="709" w:footer="709" w:gutter="0"/>
          <w:pgNumType w:start="1"/>
          <w:cols w:space="708"/>
          <w:formProt w:val="0"/>
          <w:docGrid w:linePitch="360"/>
        </w:sectPr>
      </w:pPr>
    </w:p>
    <w:p w14:paraId="6C195580" w14:textId="77777777" w:rsidR="006359F7" w:rsidRDefault="006359F7" w:rsidP="006359F7">
      <w:pPr>
        <w:pStyle w:val="Berichtstext"/>
      </w:pPr>
    </w:p>
    <w:p w14:paraId="22F20151" w14:textId="77777777" w:rsidR="006359F7" w:rsidRDefault="006359F7" w:rsidP="006359F7">
      <w:pPr>
        <w:pStyle w:val="Berichtstext"/>
      </w:pPr>
    </w:p>
    <w:p w14:paraId="392956F8" w14:textId="77777777" w:rsidR="006359F7" w:rsidRPr="00B50423" w:rsidRDefault="00FA05D7" w:rsidP="006359F7">
      <w:pPr>
        <w:pStyle w:val="Impressum"/>
        <w:framePr w:wrap="around"/>
        <w:rPr>
          <w:b/>
          <w:bCs/>
        </w:rPr>
      </w:pPr>
      <w:r>
        <w:rPr>
          <w:b/>
          <w:bCs/>
        </w:rPr>
        <w:t>Imprint</w:t>
      </w:r>
    </w:p>
    <w:p w14:paraId="01FA3A12" w14:textId="77777777" w:rsidR="00FA05D7" w:rsidRPr="00B05CBF" w:rsidRDefault="00FA05D7" w:rsidP="00FA05D7">
      <w:pPr>
        <w:pStyle w:val="Impressum"/>
        <w:framePr w:wrap="around"/>
        <w:rPr>
          <w:lang w:val="en-GB"/>
        </w:rPr>
      </w:pPr>
      <w:r>
        <w:t xml:space="preserve">DVGW Deutscher Verein des </w:t>
      </w:r>
      <w:r>
        <w:br/>
        <w:t xml:space="preserve">Gas- und Wasserfaches e. V. </w:t>
      </w:r>
      <w:r>
        <w:br/>
      </w:r>
      <w:r w:rsidRPr="00B05CBF">
        <w:rPr>
          <w:lang w:val="en-GB"/>
        </w:rPr>
        <w:t>German Technical and Scientific Association for Gas and Water</w:t>
      </w:r>
      <w:r w:rsidRPr="00B05CBF">
        <w:rPr>
          <w:lang w:val="en-GB"/>
        </w:rPr>
        <w:br/>
        <w:t>Josef-</w:t>
      </w:r>
      <w:proofErr w:type="spellStart"/>
      <w:r w:rsidRPr="00B05CBF">
        <w:rPr>
          <w:lang w:val="en-GB"/>
        </w:rPr>
        <w:t>Wirmer</w:t>
      </w:r>
      <w:proofErr w:type="spellEnd"/>
      <w:r w:rsidRPr="00B05CBF">
        <w:rPr>
          <w:lang w:val="en-GB"/>
        </w:rPr>
        <w:t>-</w:t>
      </w:r>
      <w:proofErr w:type="spellStart"/>
      <w:r w:rsidRPr="00B05CBF">
        <w:rPr>
          <w:lang w:val="en-GB"/>
        </w:rPr>
        <w:t>Straße</w:t>
      </w:r>
      <w:proofErr w:type="spellEnd"/>
      <w:r w:rsidRPr="00B05CBF">
        <w:rPr>
          <w:lang w:val="en-GB"/>
        </w:rPr>
        <w:t xml:space="preserve"> 1</w:t>
      </w:r>
      <w:r>
        <w:rPr>
          <w:lang w:val="en-GB"/>
        </w:rPr>
        <w:t>-</w:t>
      </w:r>
      <w:r w:rsidRPr="00B05CBF">
        <w:rPr>
          <w:lang w:val="en-GB"/>
        </w:rPr>
        <w:t>3</w:t>
      </w:r>
      <w:r w:rsidRPr="00B05CBF">
        <w:rPr>
          <w:lang w:val="en-GB"/>
        </w:rPr>
        <w:br/>
        <w:t>53123 Bonn</w:t>
      </w:r>
      <w:r>
        <w:rPr>
          <w:lang w:val="en-GB"/>
        </w:rPr>
        <w:t>, Germany</w:t>
      </w:r>
    </w:p>
    <w:p w14:paraId="77926D12" w14:textId="77777777" w:rsidR="00FA05D7" w:rsidRPr="00550B71" w:rsidRDefault="00FA05D7" w:rsidP="00FA05D7">
      <w:pPr>
        <w:pStyle w:val="Impressum"/>
        <w:framePr w:wrap="around"/>
        <w:rPr>
          <w:lang w:val="pt-PT"/>
        </w:rPr>
      </w:pPr>
      <w:r>
        <w:rPr>
          <w:lang w:val="pt-PT"/>
        </w:rPr>
        <w:t>Phone</w:t>
      </w:r>
      <w:r w:rsidRPr="00550B71">
        <w:rPr>
          <w:lang w:val="pt-PT"/>
        </w:rPr>
        <w:t>: +49 228 9188-5</w:t>
      </w:r>
      <w:r w:rsidRPr="00550B71">
        <w:rPr>
          <w:lang w:val="pt-PT"/>
        </w:rPr>
        <w:br/>
        <w:t>E-Mail: info@dvgw.de</w:t>
      </w:r>
      <w:r w:rsidRPr="00550B71">
        <w:rPr>
          <w:lang w:val="pt-PT"/>
        </w:rPr>
        <w:br/>
        <w:t>Internet: www.dvgw.de</w:t>
      </w:r>
      <w:r w:rsidRPr="00B05CBF">
        <w:rPr>
          <w:lang w:val="pt-PT"/>
        </w:rPr>
        <w:t>/english-pages/</w:t>
      </w:r>
    </w:p>
    <w:p w14:paraId="476F5602" w14:textId="77777777" w:rsidR="00FA05D7" w:rsidRPr="00035209" w:rsidRDefault="00FA05D7" w:rsidP="00FA05D7">
      <w:pPr>
        <w:pStyle w:val="Impressum"/>
        <w:framePr w:wrap="around"/>
        <w:rPr>
          <w:lang w:val="en-GB"/>
        </w:rPr>
      </w:pPr>
      <w:r w:rsidRPr="00035209">
        <w:rPr>
          <w:lang w:val="en-GB"/>
        </w:rPr>
        <w:t>Reprinting and reproduction only permitted in the original text, not in extracts.</w:t>
      </w:r>
    </w:p>
    <w:p w14:paraId="15436F0F" w14:textId="77777777" w:rsidR="006111ED" w:rsidRPr="00FA05D7" w:rsidRDefault="006111ED" w:rsidP="00F12698">
      <w:pPr>
        <w:pStyle w:val="Berichtstext"/>
        <w:rPr>
          <w:lang w:val="en-GB"/>
        </w:rPr>
      </w:pPr>
    </w:p>
    <w:p w14:paraId="57084E3E" w14:textId="77777777" w:rsidR="00F12698" w:rsidRPr="00F12698" w:rsidRDefault="00715EF6" w:rsidP="00F12698">
      <w:pPr>
        <w:pStyle w:val="Berichtstext"/>
      </w:pPr>
      <w:r>
        <w:rPr>
          <w:noProof/>
        </w:rPr>
        <w:drawing>
          <wp:anchor distT="0" distB="0" distL="114300" distR="114300" simplePos="0" relativeHeight="251662336" behindDoc="1" locked="1" layoutInCell="1" allowOverlap="1" wp14:anchorId="1BCBC008" wp14:editId="7292BD88">
            <wp:simplePos x="0" y="0"/>
            <wp:positionH relativeFrom="page">
              <wp:posOffset>-4445</wp:posOffset>
            </wp:positionH>
            <wp:positionV relativeFrom="page">
              <wp:posOffset>6350</wp:posOffset>
            </wp:positionV>
            <wp:extent cx="7577455" cy="10709910"/>
            <wp:effectExtent l="0" t="0" r="4445" b="0"/>
            <wp:wrapNone/>
            <wp:docPr id="1945672895" name="Grafik 11" descr="Ein Bild, das Screenshot, Rechteck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72895" name="Grafik 11" descr="Ein Bild, das Screenshot, Rechteck, Design enthält.&#10;&#10;Automatisch generierte Beschreibu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698" w:rsidRPr="00F12698" w:rsidSect="00897B4C">
      <w:footerReference w:type="default" r:id="rId34"/>
      <w:type w:val="oddPage"/>
      <w:pgSz w:w="11906" w:h="16838" w:code="9"/>
      <w:pgMar w:top="1418" w:right="1418" w:bottom="1134" w:left="1418" w:header="709" w:footer="709" w:gutter="0"/>
      <w:pgNumType w:start="1"/>
      <w:cols w:space="708"/>
      <w:formProt w:val="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Droste, Petra" w:date="2024-09-17T13:22:00Z" w:initials="PD">
    <w:p w14:paraId="027E0751" w14:textId="77777777" w:rsidR="008D47CE" w:rsidRDefault="008D47CE" w:rsidP="008D47CE">
      <w:pPr>
        <w:pStyle w:val="Kommentartext"/>
      </w:pPr>
      <w:r>
        <w:rPr>
          <w:rStyle w:val="Kommentarzeichen"/>
        </w:rPr>
        <w:annotationRef/>
      </w:r>
      <w:r>
        <w:t>Hier die Logos der Drittmittelgeber einfügen. Bei mehr als zwei Drittmittelgebern ist auf die Logos zu verzichten. Größe der Logos: H x B: 2 x 4cm.</w:t>
      </w:r>
    </w:p>
  </w:comment>
  <w:comment w:id="3" w:author="Droste, Petra" w:date="2024-09-17T13:22:00Z" w:initials="PD">
    <w:p w14:paraId="37EB5A1C" w14:textId="77777777" w:rsidR="008D47CE" w:rsidRDefault="008D47CE" w:rsidP="008D47CE">
      <w:pPr>
        <w:pStyle w:val="Kommentartext"/>
      </w:pPr>
      <w:r>
        <w:rPr>
          <w:rStyle w:val="Kommentarzeichen"/>
        </w:rPr>
        <w:annotationRef/>
      </w:r>
      <w:r>
        <w:t>Bitte die am Forschungsvorhaben oder an der Studie beteiligten Autoren und deren Organisationen eintragen. Bei mehr als fünf Partnern bitte nur den Koordinator nennen.</w:t>
      </w:r>
    </w:p>
    <w:p w14:paraId="5AECBA0A" w14:textId="77777777" w:rsidR="008D47CE" w:rsidRDefault="008D47CE" w:rsidP="008D47CE">
      <w:pPr>
        <w:pStyle w:val="Kommentartext"/>
      </w:pPr>
      <w:r>
        <w:t>Autoren einer Organisation können mit Komma getrennt werden.</w:t>
      </w:r>
      <w:r>
        <w:br/>
        <w:t>z. B. Max Mustermann, Lisa Müller, ...</w:t>
      </w:r>
    </w:p>
  </w:comment>
  <w:comment w:id="4" w:author="Droste, Petra" w:date="2024-09-17T13:34:00Z" w:initials="PD">
    <w:p w14:paraId="46AA089E" w14:textId="77777777" w:rsidR="00EF2368" w:rsidRDefault="00EF2368" w:rsidP="00EF2368">
      <w:pPr>
        <w:pStyle w:val="Kommentartext"/>
      </w:pPr>
      <w:r>
        <w:rPr>
          <w:rStyle w:val="Kommentarzeichen"/>
        </w:rPr>
        <w:annotationRef/>
      </w:r>
      <w:r>
        <w:t>Bitte hier die Logos der teilnehmenden Institute und Partner einfügen. Bei mehr als fünf Partnern ist auf die Logos zu verzichten. Die maximale Größe für ein Logo beträgt (H x B) 2 cm x 2 cm. Bitte passen Sie die Logogröße entsprechend an.</w:t>
      </w:r>
    </w:p>
    <w:p w14:paraId="04198053" w14:textId="77777777" w:rsidR="00EF2368" w:rsidRDefault="00EF2368" w:rsidP="00EF2368">
      <w:pPr>
        <w:pStyle w:val="Kommentartext"/>
      </w:pPr>
      <w:r>
        <w:t>Das Logo des Projektkoordinators in die RECHTE Spalte einfügen. Die Partnerlogos dann in der entsprechenden Reihenfolge nach links (Partner 1, Partner 2,…)</w:t>
      </w:r>
    </w:p>
  </w:comment>
  <w:comment w:id="5" w:author="Droste, Petra" w:date="2024-09-17T13:43:00Z" w:initials="PD">
    <w:p w14:paraId="615CAB58" w14:textId="77777777" w:rsidR="00EC4908" w:rsidRDefault="00EC4908" w:rsidP="00EC4908">
      <w:pPr>
        <w:pStyle w:val="Kommentartext"/>
      </w:pPr>
      <w:r>
        <w:rPr>
          <w:rStyle w:val="Kommentarzeichen"/>
        </w:rPr>
        <w:annotationRef/>
      </w:r>
      <w:r>
        <w:t>Bitte hier das Datum aus dem sich öffnenden Kalender auswählen.</w:t>
      </w:r>
    </w:p>
  </w:comment>
  <w:comment w:id="6" w:author="Droste, Petra" w:date="2024-10-24T15:27:00Z" w:initials="PD">
    <w:p w14:paraId="3B263BD7" w14:textId="77777777" w:rsidR="00CA0AB0" w:rsidRDefault="00CA0AB0" w:rsidP="00CA0AB0">
      <w:pPr>
        <w:pStyle w:val="Kommentartext"/>
      </w:pPr>
      <w:r>
        <w:rPr>
          <w:rStyle w:val="Kommentarzeichen"/>
        </w:rPr>
        <w:annotationRef/>
      </w:r>
      <w:r>
        <w:t>Bitte hier das DVGW-Förderkennzeichen Ihres Projekts eingeben. Dies ist im Förderbescheid/Auftrag angegeben. In den Fußzeilen wird das Förderkennzeichen automatisch aktualisiert beim Drucken oder Umwandeln in PDF</w:t>
      </w:r>
    </w:p>
  </w:comment>
  <w:comment w:id="8" w:author="Droste, Petra" w:date="2024-09-17T13:48:00Z" w:initials="PD">
    <w:p w14:paraId="44D27E06" w14:textId="77777777" w:rsidR="00EC4908" w:rsidRDefault="00EC4908" w:rsidP="00EC4908">
      <w:pPr>
        <w:pStyle w:val="Kommentartext"/>
      </w:pPr>
      <w:r>
        <w:rPr>
          <w:rStyle w:val="Kommentarzeichen"/>
        </w:rPr>
        <w:annotationRef/>
      </w:r>
      <w:r>
        <w:t>Falls Drittmittel für das abgeschlossene Projekt eingeworben wurden, hier bitte die Drittmittelgeber nennen. Gegebenenfalls auch die Förderkennzeichen eingeben.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27E0751" w15:done="0"/>
  <w15:commentEx w15:paraId="5AECBA0A" w15:done="0"/>
  <w15:commentEx w15:paraId="04198053" w15:done="0"/>
  <w15:commentEx w15:paraId="615CAB58" w15:done="0"/>
  <w15:commentEx w15:paraId="3B263BD7" w15:done="0"/>
  <w15:commentEx w15:paraId="44D27E0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6F2CEB3" w16cex:dateUtc="2024-09-17T11:22:00Z"/>
  <w16cex:commentExtensible w16cex:durableId="4E5D9F9E" w16cex:dateUtc="2024-09-17T11:22:00Z"/>
  <w16cex:commentExtensible w16cex:durableId="50D483DC" w16cex:dateUtc="2024-09-17T11:34:00Z"/>
  <w16cex:commentExtensible w16cex:durableId="7E8C7892" w16cex:dateUtc="2024-09-17T11:43:00Z"/>
  <w16cex:commentExtensible w16cex:durableId="0ECB03E8" w16cex:dateUtc="2024-10-24T13:27:00Z"/>
  <w16cex:commentExtensible w16cex:durableId="3486327A" w16cex:dateUtc="2024-09-17T11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27E0751" w16cid:durableId="66F2CEB3"/>
  <w16cid:commentId w16cid:paraId="5AECBA0A" w16cid:durableId="4E5D9F9E"/>
  <w16cid:commentId w16cid:paraId="04198053" w16cid:durableId="50D483DC"/>
  <w16cid:commentId w16cid:paraId="615CAB58" w16cid:durableId="7E8C7892"/>
  <w16cid:commentId w16cid:paraId="3B263BD7" w16cid:durableId="0ECB03E8"/>
  <w16cid:commentId w16cid:paraId="44D27E06" w16cid:durableId="3486327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6F9DC" w14:textId="77777777" w:rsidR="00687570" w:rsidRDefault="00687570" w:rsidP="00A0667D">
      <w:pPr>
        <w:spacing w:after="0" w:line="240" w:lineRule="auto"/>
      </w:pPr>
      <w:r>
        <w:separator/>
      </w:r>
    </w:p>
  </w:endnote>
  <w:endnote w:type="continuationSeparator" w:id="0">
    <w:p w14:paraId="3F350A82" w14:textId="77777777" w:rsidR="00687570" w:rsidRDefault="00687570" w:rsidP="00A06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EF649" w14:textId="77777777" w:rsidR="00237A40" w:rsidRDefault="00237A40">
    <w:pPr>
      <w:pStyle w:val="Fuzeil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70183" w14:textId="77777777" w:rsidR="006359F7" w:rsidRPr="00CA0AB0" w:rsidRDefault="00B72142" w:rsidP="006636F1">
    <w:pPr>
      <w:pStyle w:val="Kopfzeile"/>
      <w:tabs>
        <w:tab w:val="clear" w:pos="4536"/>
        <w:tab w:val="clear" w:pos="9072"/>
        <w:tab w:val="center" w:pos="9214"/>
      </w:tabs>
      <w:ind w:right="-286"/>
      <w:rPr>
        <w:sz w:val="20"/>
        <w:szCs w:val="20"/>
        <w:lang w:val="en-US"/>
      </w:rPr>
    </w:pPr>
    <w:r>
      <w:rPr>
        <w:sz w:val="20"/>
        <w:szCs w:val="20"/>
      </w:rPr>
      <w:tab/>
    </w:r>
    <w:r w:rsidRPr="00E96051">
      <w:rPr>
        <w:sz w:val="20"/>
        <w:szCs w:val="20"/>
      </w:rPr>
      <w:t>DVGW-</w:t>
    </w:r>
    <w:r w:rsidR="00CA0AB0" w:rsidRPr="00E96051">
      <w:rPr>
        <w:sz w:val="20"/>
        <w:szCs w:val="20"/>
      </w:rPr>
      <w:t xml:space="preserve">Research </w:t>
    </w:r>
    <w:r w:rsidR="007D6C37" w:rsidRPr="007D6C37">
      <w:rPr>
        <w:sz w:val="20"/>
        <w:szCs w:val="20"/>
        <w:lang w:val="en-GB"/>
      </w:rPr>
      <w:t>project </w:t>
    </w:r>
    <w:r w:rsidR="007D6C37" w:rsidRPr="007D6C37">
      <w:rPr>
        <w:sz w:val="20"/>
        <w:szCs w:val="20"/>
      </w:rPr>
      <w:fldChar w:fldCharType="begin"/>
    </w:r>
    <w:r w:rsidR="007D6C37" w:rsidRPr="007D6C37">
      <w:rPr>
        <w:sz w:val="20"/>
        <w:szCs w:val="20"/>
        <w:lang w:val="en-GB"/>
      </w:rPr>
      <w:instrText xml:space="preserve"> REF  FKZ  \* MERGEFORMAT </w:instrText>
    </w:r>
    <w:r w:rsidR="007D6C37" w:rsidRPr="007D6C37">
      <w:rPr>
        <w:sz w:val="20"/>
        <w:szCs w:val="20"/>
      </w:rPr>
      <w:fldChar w:fldCharType="separate"/>
    </w:r>
    <w:sdt>
      <w:sdtPr>
        <w:rPr>
          <w:b/>
          <w:bCs/>
          <w:sz w:val="20"/>
          <w:szCs w:val="20"/>
          <w:lang w:val="en-US"/>
        </w:rPr>
        <w:alias w:val="Grant Number"/>
        <w:tag w:val="Grant Number"/>
        <w:id w:val="-1114523377"/>
        <w:placeholder>
          <w:docPart w:val="2AC203BC20934066AB28D39A634D2181"/>
        </w:placeholder>
      </w:sdtPr>
      <w:sdtContent>
        <w:r w:rsidR="00687570" w:rsidRPr="00687570">
          <w:rPr>
            <w:b/>
            <w:bCs/>
            <w:sz w:val="20"/>
            <w:szCs w:val="20"/>
            <w:lang w:val="en-US"/>
          </w:rPr>
          <w:t xml:space="preserve">G/W </w:t>
        </w:r>
      </w:sdtContent>
    </w:sdt>
    <w:r w:rsidR="007D6C37" w:rsidRPr="007D6C37">
      <w:rPr>
        <w:sz w:val="20"/>
        <w:szCs w:val="20"/>
      </w:rPr>
      <w:fldChar w:fldCharType="end"/>
    </w:r>
    <w:r w:rsidR="007D6C37" w:rsidRPr="007D6C37">
      <w:rPr>
        <w:sz w:val="20"/>
        <w:szCs w:val="20"/>
        <w:lang w:val="en-GB"/>
      </w:rPr>
      <w:t> </w:t>
    </w:r>
    <w:r w:rsidR="007D6C37" w:rsidRPr="007D6C37">
      <w:rPr>
        <w:sz w:val="20"/>
        <w:szCs w:val="20"/>
        <w:lang w:val="en-US"/>
      </w:rPr>
      <w:t>| </w:t>
    </w:r>
    <w:r w:rsidR="006359F7" w:rsidRPr="00C9575C">
      <w:rPr>
        <w:b/>
        <w:sz w:val="20"/>
        <w:szCs w:val="20"/>
      </w:rPr>
      <w:fldChar w:fldCharType="begin"/>
    </w:r>
    <w:r w:rsidR="006359F7" w:rsidRPr="00CA0AB0">
      <w:rPr>
        <w:b/>
        <w:sz w:val="20"/>
        <w:szCs w:val="20"/>
        <w:lang w:val="en-US"/>
      </w:rPr>
      <w:instrText>PAGE   \* MERGEFORMAT</w:instrText>
    </w:r>
    <w:r w:rsidR="006359F7" w:rsidRPr="00C9575C">
      <w:rPr>
        <w:b/>
        <w:sz w:val="20"/>
        <w:szCs w:val="20"/>
      </w:rPr>
      <w:fldChar w:fldCharType="separate"/>
    </w:r>
    <w:r w:rsidR="006359F7" w:rsidRPr="00CA0AB0">
      <w:rPr>
        <w:b/>
        <w:sz w:val="20"/>
        <w:szCs w:val="20"/>
        <w:lang w:val="en-US"/>
      </w:rPr>
      <w:t>5</w:t>
    </w:r>
    <w:r w:rsidR="006359F7" w:rsidRPr="00C9575C">
      <w:rPr>
        <w:b/>
        <w:sz w:val="20"/>
        <w:szCs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51CC5" w14:textId="77777777" w:rsidR="00897B4C" w:rsidRPr="006359F7" w:rsidRDefault="00897B4C" w:rsidP="006359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8B67A" w14:textId="77777777" w:rsidR="00237A40" w:rsidRDefault="00237A4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AA782" w14:textId="77777777" w:rsidR="00081B6B" w:rsidRDefault="00081B6B" w:rsidP="006636F1">
    <w:pPr>
      <w:pStyle w:val="Fuzeile"/>
      <w:ind w:left="-28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D79D6" w14:textId="77777777" w:rsidR="00081B6B" w:rsidRPr="009E44F7" w:rsidRDefault="00081B6B" w:rsidP="006636F1">
    <w:pPr>
      <w:pStyle w:val="Kopfzeile"/>
      <w:tabs>
        <w:tab w:val="clear" w:pos="4536"/>
        <w:tab w:val="clear" w:pos="9072"/>
        <w:tab w:val="center" w:pos="9214"/>
      </w:tabs>
      <w:ind w:right="-286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07AB6" w14:textId="77777777" w:rsidR="00493CA0" w:rsidRPr="00CA0AB0" w:rsidRDefault="00493CA0" w:rsidP="006636F1">
    <w:pPr>
      <w:pStyle w:val="Fuzeile"/>
      <w:ind w:left="-284"/>
      <w:rPr>
        <w:lang w:val="en-US"/>
      </w:rPr>
    </w:pPr>
    <w:r w:rsidRPr="001838C9">
      <w:rPr>
        <w:b/>
        <w:sz w:val="20"/>
        <w:szCs w:val="20"/>
      </w:rPr>
      <w:fldChar w:fldCharType="begin"/>
    </w:r>
    <w:r w:rsidRPr="00CA0AB0">
      <w:rPr>
        <w:b/>
        <w:sz w:val="20"/>
        <w:szCs w:val="20"/>
        <w:lang w:val="en-US"/>
      </w:rPr>
      <w:instrText>PAGE   \* MERGEFORMAT</w:instrText>
    </w:r>
    <w:r w:rsidRPr="001838C9">
      <w:rPr>
        <w:b/>
        <w:sz w:val="20"/>
        <w:szCs w:val="20"/>
      </w:rPr>
      <w:fldChar w:fldCharType="separate"/>
    </w:r>
    <w:r w:rsidR="00E541FD" w:rsidRPr="00CA0AB0">
      <w:rPr>
        <w:b/>
        <w:noProof/>
        <w:sz w:val="20"/>
        <w:szCs w:val="20"/>
        <w:lang w:val="en-US"/>
      </w:rPr>
      <w:t>ii</w:t>
    </w:r>
    <w:r w:rsidRPr="001838C9">
      <w:rPr>
        <w:b/>
        <w:sz w:val="20"/>
        <w:szCs w:val="20"/>
      </w:rPr>
      <w:fldChar w:fldCharType="end"/>
    </w:r>
    <w:r w:rsidRPr="00CA0AB0">
      <w:rPr>
        <w:sz w:val="20"/>
        <w:szCs w:val="20"/>
        <w:lang w:val="en-US"/>
      </w:rPr>
      <w:t> </w:t>
    </w:r>
    <w:r w:rsidRPr="00CA0AB0">
      <w:rPr>
        <w:rFonts w:ascii="Arial Narrow" w:hAnsi="Arial Narrow"/>
        <w:sz w:val="28"/>
        <w:szCs w:val="28"/>
        <w:lang w:val="en-US"/>
      </w:rPr>
      <w:t>|</w:t>
    </w:r>
    <w:r w:rsidRPr="00CA0AB0">
      <w:rPr>
        <w:sz w:val="20"/>
        <w:szCs w:val="20"/>
        <w:lang w:val="en-US"/>
      </w:rPr>
      <w:t> </w:t>
    </w:r>
    <w:r w:rsidR="00F12698" w:rsidRPr="00CA0AB0">
      <w:rPr>
        <w:sz w:val="20"/>
        <w:szCs w:val="20"/>
        <w:lang w:val="en-US"/>
      </w:rPr>
      <w:t>DVGW-</w:t>
    </w:r>
    <w:r w:rsidR="00CA0AB0" w:rsidRPr="00CA0AB0">
      <w:rPr>
        <w:sz w:val="20"/>
        <w:szCs w:val="20"/>
        <w:lang w:val="en-US"/>
      </w:rPr>
      <w:t xml:space="preserve">Research </w:t>
    </w:r>
    <w:r w:rsidR="007D6C37" w:rsidRPr="007D6C37">
      <w:rPr>
        <w:sz w:val="20"/>
        <w:szCs w:val="20"/>
        <w:lang w:val="en-GB"/>
      </w:rPr>
      <w:t>project </w:t>
    </w:r>
    <w:r w:rsidR="007D6C37" w:rsidRPr="007D6C37">
      <w:rPr>
        <w:sz w:val="20"/>
        <w:szCs w:val="20"/>
      </w:rPr>
      <w:fldChar w:fldCharType="begin"/>
    </w:r>
    <w:r w:rsidR="007D6C37" w:rsidRPr="007D6C37">
      <w:rPr>
        <w:sz w:val="20"/>
        <w:szCs w:val="20"/>
        <w:lang w:val="en-GB"/>
      </w:rPr>
      <w:instrText xml:space="preserve"> REF  FKZ  \* MERGEFORMAT </w:instrText>
    </w:r>
    <w:r w:rsidR="007D6C37" w:rsidRPr="007D6C37">
      <w:rPr>
        <w:sz w:val="20"/>
        <w:szCs w:val="20"/>
      </w:rPr>
      <w:fldChar w:fldCharType="separate"/>
    </w:r>
    <w:sdt>
      <w:sdtPr>
        <w:rPr>
          <w:b/>
          <w:bCs/>
          <w:sz w:val="20"/>
          <w:szCs w:val="20"/>
          <w:lang w:val="en-US"/>
        </w:rPr>
        <w:alias w:val="Grant Number"/>
        <w:tag w:val="Grant Number"/>
        <w:id w:val="1747145379"/>
        <w:placeholder>
          <w:docPart w:val="91E3A853CAD746B4891CAE383C733AE8"/>
        </w:placeholder>
      </w:sdtPr>
      <w:sdtContent>
        <w:r w:rsidR="00687570" w:rsidRPr="00687570">
          <w:rPr>
            <w:b/>
            <w:bCs/>
            <w:sz w:val="20"/>
            <w:szCs w:val="20"/>
            <w:lang w:val="en-US"/>
          </w:rPr>
          <w:t xml:space="preserve">G/W </w:t>
        </w:r>
      </w:sdtContent>
    </w:sdt>
    <w:r w:rsidR="007D6C37" w:rsidRPr="007D6C37">
      <w:rPr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4AE9F" w14:textId="77777777" w:rsidR="00897B4C" w:rsidRPr="007D6C37" w:rsidRDefault="00897B4C" w:rsidP="006636F1">
    <w:pPr>
      <w:pStyle w:val="Kopfzeile"/>
      <w:tabs>
        <w:tab w:val="clear" w:pos="4536"/>
        <w:tab w:val="clear" w:pos="9072"/>
        <w:tab w:val="center" w:pos="9214"/>
      </w:tabs>
      <w:ind w:right="-286"/>
      <w:rPr>
        <w:sz w:val="20"/>
        <w:szCs w:val="20"/>
        <w:lang w:val="en-US"/>
      </w:rPr>
    </w:pPr>
    <w:r w:rsidRPr="007D6C37">
      <w:rPr>
        <w:sz w:val="20"/>
        <w:szCs w:val="20"/>
      </w:rPr>
      <w:tab/>
    </w:r>
    <w:r w:rsidRPr="007D6C37">
      <w:rPr>
        <w:sz w:val="20"/>
        <w:szCs w:val="20"/>
        <w:lang w:val="en-GB"/>
      </w:rPr>
      <w:t>DVGW-</w:t>
    </w:r>
    <w:r w:rsidR="007D6C37" w:rsidRPr="007D6C37">
      <w:rPr>
        <w:sz w:val="20"/>
        <w:szCs w:val="20"/>
        <w:lang w:val="en-GB"/>
      </w:rPr>
      <w:t>Research project </w:t>
    </w:r>
    <w:r w:rsidR="007D6C37" w:rsidRPr="007D6C37">
      <w:rPr>
        <w:sz w:val="20"/>
        <w:szCs w:val="20"/>
      </w:rPr>
      <w:fldChar w:fldCharType="begin"/>
    </w:r>
    <w:r w:rsidR="007D6C37" w:rsidRPr="007D6C37">
      <w:rPr>
        <w:sz w:val="20"/>
        <w:szCs w:val="20"/>
        <w:lang w:val="en-GB"/>
      </w:rPr>
      <w:instrText xml:space="preserve"> REF  FKZ  \* MERGEFORMAT </w:instrText>
    </w:r>
    <w:r w:rsidR="007D6C37" w:rsidRPr="007D6C37">
      <w:rPr>
        <w:sz w:val="20"/>
        <w:szCs w:val="20"/>
      </w:rPr>
      <w:fldChar w:fldCharType="separate"/>
    </w:r>
    <w:sdt>
      <w:sdtPr>
        <w:rPr>
          <w:b/>
          <w:bCs/>
          <w:sz w:val="20"/>
          <w:szCs w:val="20"/>
          <w:lang w:val="en-US"/>
        </w:rPr>
        <w:alias w:val="Grant Number"/>
        <w:tag w:val="Grant Number"/>
        <w:id w:val="-1088605375"/>
        <w:placeholder>
          <w:docPart w:val="C1663A8635774B409AD32253C63EE704"/>
        </w:placeholder>
      </w:sdtPr>
      <w:sdtContent>
        <w:r w:rsidR="00687570" w:rsidRPr="00687570">
          <w:rPr>
            <w:b/>
            <w:bCs/>
            <w:sz w:val="20"/>
            <w:szCs w:val="20"/>
            <w:lang w:val="en-US"/>
          </w:rPr>
          <w:t xml:space="preserve">G/W </w:t>
        </w:r>
      </w:sdtContent>
    </w:sdt>
    <w:r w:rsidR="007D6C37" w:rsidRPr="007D6C37">
      <w:rPr>
        <w:sz w:val="20"/>
        <w:szCs w:val="20"/>
      </w:rPr>
      <w:fldChar w:fldCharType="end"/>
    </w:r>
    <w:r w:rsidR="007D6C37" w:rsidRPr="007D6C37">
      <w:rPr>
        <w:sz w:val="20"/>
        <w:szCs w:val="20"/>
        <w:lang w:val="en-GB"/>
      </w:rPr>
      <w:t> </w:t>
    </w:r>
    <w:r w:rsidRPr="007D6C37">
      <w:rPr>
        <w:sz w:val="20"/>
        <w:szCs w:val="20"/>
        <w:lang w:val="en-US"/>
      </w:rPr>
      <w:t>| </w:t>
    </w:r>
    <w:proofErr w:type="spellStart"/>
    <w:r w:rsidRPr="007D6C37">
      <w:rPr>
        <w:b/>
        <w:sz w:val="20"/>
        <w:szCs w:val="20"/>
      </w:rPr>
      <w:fldChar w:fldCharType="begin"/>
    </w:r>
    <w:r w:rsidRPr="007D6C37">
      <w:rPr>
        <w:b/>
        <w:sz w:val="20"/>
        <w:szCs w:val="20"/>
        <w:lang w:val="en-US"/>
      </w:rPr>
      <w:instrText>PAGE   \* MERGEFORMAT</w:instrText>
    </w:r>
    <w:r w:rsidRPr="007D6C37">
      <w:rPr>
        <w:b/>
        <w:sz w:val="20"/>
        <w:szCs w:val="20"/>
      </w:rPr>
      <w:fldChar w:fldCharType="separate"/>
    </w:r>
    <w:r w:rsidR="00E541FD" w:rsidRPr="007D6C37">
      <w:rPr>
        <w:b/>
        <w:noProof/>
        <w:sz w:val="20"/>
        <w:szCs w:val="20"/>
        <w:lang w:val="en-US"/>
      </w:rPr>
      <w:t>i</w:t>
    </w:r>
    <w:proofErr w:type="spellEnd"/>
    <w:r w:rsidRPr="007D6C37">
      <w:rPr>
        <w:b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C7AA0" w14:textId="77777777" w:rsidR="007D6C37" w:rsidRPr="00CA0AB0" w:rsidRDefault="007D6C37" w:rsidP="006636F1">
    <w:pPr>
      <w:pStyle w:val="Fuzeile"/>
      <w:ind w:left="-284"/>
      <w:rPr>
        <w:lang w:val="en-US"/>
      </w:rPr>
    </w:pPr>
    <w:r w:rsidRPr="001838C9">
      <w:rPr>
        <w:b/>
        <w:sz w:val="20"/>
        <w:szCs w:val="20"/>
      </w:rPr>
      <w:fldChar w:fldCharType="begin"/>
    </w:r>
    <w:r w:rsidRPr="00CA0AB0">
      <w:rPr>
        <w:b/>
        <w:sz w:val="20"/>
        <w:szCs w:val="20"/>
        <w:lang w:val="en-US"/>
      </w:rPr>
      <w:instrText>PAGE   \* MERGEFORMAT</w:instrText>
    </w:r>
    <w:r w:rsidRPr="001838C9">
      <w:rPr>
        <w:b/>
        <w:sz w:val="20"/>
        <w:szCs w:val="20"/>
      </w:rPr>
      <w:fldChar w:fldCharType="separate"/>
    </w:r>
    <w:r w:rsidRPr="00CA0AB0">
      <w:rPr>
        <w:b/>
        <w:noProof/>
        <w:sz w:val="20"/>
        <w:szCs w:val="20"/>
        <w:lang w:val="en-US"/>
      </w:rPr>
      <w:t>ii</w:t>
    </w:r>
    <w:r w:rsidRPr="001838C9">
      <w:rPr>
        <w:b/>
        <w:sz w:val="20"/>
        <w:szCs w:val="20"/>
      </w:rPr>
      <w:fldChar w:fldCharType="end"/>
    </w:r>
    <w:r w:rsidRPr="00CA0AB0">
      <w:rPr>
        <w:sz w:val="20"/>
        <w:szCs w:val="20"/>
        <w:lang w:val="en-US"/>
      </w:rPr>
      <w:t> </w:t>
    </w:r>
    <w:r w:rsidRPr="00CA0AB0">
      <w:rPr>
        <w:rFonts w:ascii="Arial Narrow" w:hAnsi="Arial Narrow"/>
        <w:sz w:val="28"/>
        <w:szCs w:val="28"/>
        <w:lang w:val="en-US"/>
      </w:rPr>
      <w:t>|</w:t>
    </w:r>
    <w:r w:rsidRPr="00CA0AB0">
      <w:rPr>
        <w:sz w:val="20"/>
        <w:szCs w:val="20"/>
        <w:lang w:val="en-US"/>
      </w:rPr>
      <w:t xml:space="preserve"> DVGW-Research </w:t>
    </w:r>
    <w:r w:rsidRPr="007D6C37">
      <w:rPr>
        <w:sz w:val="20"/>
        <w:szCs w:val="20"/>
        <w:lang w:val="en-GB"/>
      </w:rPr>
      <w:t>project </w:t>
    </w:r>
    <w:r w:rsidRPr="007D6C37">
      <w:rPr>
        <w:sz w:val="20"/>
        <w:szCs w:val="20"/>
      </w:rPr>
      <w:fldChar w:fldCharType="begin"/>
    </w:r>
    <w:r w:rsidRPr="007D6C37">
      <w:rPr>
        <w:sz w:val="20"/>
        <w:szCs w:val="20"/>
        <w:lang w:val="en-GB"/>
      </w:rPr>
      <w:instrText xml:space="preserve"> REF  FKZ  \* MERGEFORMAT </w:instrText>
    </w:r>
    <w:r w:rsidRPr="007D6C37">
      <w:rPr>
        <w:sz w:val="20"/>
        <w:szCs w:val="20"/>
      </w:rPr>
      <w:fldChar w:fldCharType="separate"/>
    </w:r>
    <w:sdt>
      <w:sdtPr>
        <w:rPr>
          <w:b/>
          <w:bCs/>
          <w:sz w:val="20"/>
          <w:szCs w:val="20"/>
          <w:lang w:val="en-US"/>
        </w:rPr>
        <w:alias w:val="Grant Number"/>
        <w:tag w:val="Grant Number"/>
        <w:id w:val="-845855108"/>
        <w:placeholder>
          <w:docPart w:val="0B903485E5DC4C4AAFB8C553F310A12C"/>
        </w:placeholder>
      </w:sdtPr>
      <w:sdtContent>
        <w:r w:rsidR="00687570" w:rsidRPr="00687570">
          <w:rPr>
            <w:b/>
            <w:bCs/>
            <w:sz w:val="20"/>
            <w:szCs w:val="20"/>
            <w:lang w:val="en-US"/>
          </w:rPr>
          <w:t xml:space="preserve">G/W </w:t>
        </w:r>
      </w:sdtContent>
    </w:sdt>
    <w:r w:rsidRPr="007D6C37">
      <w:rPr>
        <w:sz w:val="20"/>
        <w:szCs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E5A0F" w14:textId="77777777" w:rsidR="00897B4C" w:rsidRPr="00CA0AB0" w:rsidRDefault="00F12698" w:rsidP="006636F1">
    <w:pPr>
      <w:pStyle w:val="Kopfzeile"/>
      <w:tabs>
        <w:tab w:val="clear" w:pos="4536"/>
        <w:tab w:val="clear" w:pos="9072"/>
        <w:tab w:val="center" w:pos="9214"/>
      </w:tabs>
      <w:ind w:right="-286"/>
      <w:rPr>
        <w:sz w:val="20"/>
        <w:szCs w:val="20"/>
        <w:lang w:val="en-US"/>
      </w:rPr>
    </w:pPr>
    <w:r>
      <w:rPr>
        <w:sz w:val="20"/>
        <w:szCs w:val="20"/>
      </w:rPr>
      <w:tab/>
    </w:r>
    <w:r w:rsidRPr="007D6C37">
      <w:rPr>
        <w:sz w:val="20"/>
        <w:szCs w:val="20"/>
        <w:lang w:val="en-GB"/>
      </w:rPr>
      <w:t>DVGW-</w:t>
    </w:r>
    <w:r w:rsidR="00CA0AB0" w:rsidRPr="007D6C37">
      <w:rPr>
        <w:sz w:val="20"/>
        <w:szCs w:val="20"/>
        <w:lang w:val="en-GB"/>
      </w:rPr>
      <w:t xml:space="preserve">Research </w:t>
    </w:r>
    <w:r w:rsidR="007D6C37" w:rsidRPr="007D6C37">
      <w:rPr>
        <w:sz w:val="20"/>
        <w:szCs w:val="20"/>
        <w:lang w:val="en-GB"/>
      </w:rPr>
      <w:t>project </w:t>
    </w:r>
    <w:r w:rsidR="007D6C37" w:rsidRPr="007D6C37">
      <w:rPr>
        <w:sz w:val="20"/>
        <w:szCs w:val="20"/>
      </w:rPr>
      <w:fldChar w:fldCharType="begin"/>
    </w:r>
    <w:r w:rsidR="007D6C37" w:rsidRPr="007D6C37">
      <w:rPr>
        <w:sz w:val="20"/>
        <w:szCs w:val="20"/>
        <w:lang w:val="en-GB"/>
      </w:rPr>
      <w:instrText xml:space="preserve"> REF  FKZ  \* MERGEFORMAT </w:instrText>
    </w:r>
    <w:r w:rsidR="007D6C37" w:rsidRPr="007D6C37">
      <w:rPr>
        <w:sz w:val="20"/>
        <w:szCs w:val="20"/>
      </w:rPr>
      <w:fldChar w:fldCharType="separate"/>
    </w:r>
    <w:sdt>
      <w:sdtPr>
        <w:rPr>
          <w:b/>
          <w:bCs/>
          <w:sz w:val="20"/>
          <w:szCs w:val="20"/>
          <w:lang w:val="en-US"/>
        </w:rPr>
        <w:alias w:val="Grant Number"/>
        <w:tag w:val="Grant Number"/>
        <w:id w:val="-1439132691"/>
        <w:placeholder>
          <w:docPart w:val="1A43A225A1374AD99E8A034FD2BE7D9B"/>
        </w:placeholder>
      </w:sdtPr>
      <w:sdtContent>
        <w:r w:rsidR="00687570" w:rsidRPr="00687570">
          <w:rPr>
            <w:b/>
            <w:bCs/>
            <w:sz w:val="20"/>
            <w:szCs w:val="20"/>
            <w:lang w:val="en-US"/>
          </w:rPr>
          <w:t xml:space="preserve">G/W </w:t>
        </w:r>
      </w:sdtContent>
    </w:sdt>
    <w:r w:rsidR="007D6C37" w:rsidRPr="007D6C37">
      <w:rPr>
        <w:sz w:val="20"/>
        <w:szCs w:val="20"/>
      </w:rPr>
      <w:fldChar w:fldCharType="end"/>
    </w:r>
    <w:r w:rsidR="007D6C37" w:rsidRPr="007D6C37">
      <w:rPr>
        <w:sz w:val="20"/>
        <w:szCs w:val="20"/>
        <w:lang w:val="en-GB"/>
      </w:rPr>
      <w:t> </w:t>
    </w:r>
    <w:r w:rsidR="007D6C37" w:rsidRPr="007D6C37">
      <w:rPr>
        <w:sz w:val="20"/>
        <w:szCs w:val="20"/>
        <w:lang w:val="en-US"/>
      </w:rPr>
      <w:t>| </w:t>
    </w:r>
    <w:r w:rsidR="00897B4C" w:rsidRPr="009E44F7">
      <w:rPr>
        <w:b/>
        <w:sz w:val="20"/>
        <w:szCs w:val="20"/>
      </w:rPr>
      <w:fldChar w:fldCharType="begin"/>
    </w:r>
    <w:r w:rsidR="00897B4C" w:rsidRPr="00CA0AB0">
      <w:rPr>
        <w:b/>
        <w:sz w:val="20"/>
        <w:szCs w:val="20"/>
        <w:lang w:val="en-US"/>
      </w:rPr>
      <w:instrText>PAGE   \* MERGEFORMAT</w:instrText>
    </w:r>
    <w:r w:rsidR="00897B4C" w:rsidRPr="009E44F7">
      <w:rPr>
        <w:b/>
        <w:sz w:val="20"/>
        <w:szCs w:val="20"/>
      </w:rPr>
      <w:fldChar w:fldCharType="separate"/>
    </w:r>
    <w:r w:rsidR="00E541FD" w:rsidRPr="00CA0AB0">
      <w:rPr>
        <w:b/>
        <w:noProof/>
        <w:sz w:val="20"/>
        <w:szCs w:val="20"/>
        <w:lang w:val="en-US"/>
      </w:rPr>
      <w:t>I</w:t>
    </w:r>
    <w:r w:rsidR="00897B4C" w:rsidRPr="009E44F7">
      <w:rPr>
        <w:b/>
        <w:sz w:val="20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71DEB" w14:textId="77777777" w:rsidR="007D6C37" w:rsidRPr="00CA0AB0" w:rsidRDefault="007D6C37" w:rsidP="006636F1">
    <w:pPr>
      <w:pStyle w:val="Fuzeile"/>
      <w:ind w:left="-284"/>
      <w:rPr>
        <w:lang w:val="en-US"/>
      </w:rPr>
    </w:pPr>
    <w:r w:rsidRPr="001838C9">
      <w:rPr>
        <w:b/>
        <w:sz w:val="20"/>
        <w:szCs w:val="20"/>
      </w:rPr>
      <w:fldChar w:fldCharType="begin"/>
    </w:r>
    <w:r w:rsidRPr="00CA0AB0">
      <w:rPr>
        <w:b/>
        <w:sz w:val="20"/>
        <w:szCs w:val="20"/>
        <w:lang w:val="en-US"/>
      </w:rPr>
      <w:instrText>PAGE   \* MERGEFORMAT</w:instrText>
    </w:r>
    <w:r w:rsidRPr="001838C9">
      <w:rPr>
        <w:b/>
        <w:sz w:val="20"/>
        <w:szCs w:val="20"/>
      </w:rPr>
      <w:fldChar w:fldCharType="separate"/>
    </w:r>
    <w:r w:rsidRPr="00CA0AB0">
      <w:rPr>
        <w:b/>
        <w:noProof/>
        <w:sz w:val="20"/>
        <w:szCs w:val="20"/>
        <w:lang w:val="en-US"/>
      </w:rPr>
      <w:t>ii</w:t>
    </w:r>
    <w:r w:rsidRPr="001838C9">
      <w:rPr>
        <w:b/>
        <w:sz w:val="20"/>
        <w:szCs w:val="20"/>
      </w:rPr>
      <w:fldChar w:fldCharType="end"/>
    </w:r>
    <w:r w:rsidRPr="00CA0AB0">
      <w:rPr>
        <w:sz w:val="20"/>
        <w:szCs w:val="20"/>
        <w:lang w:val="en-US"/>
      </w:rPr>
      <w:t> </w:t>
    </w:r>
    <w:r w:rsidRPr="00CA0AB0">
      <w:rPr>
        <w:rFonts w:ascii="Arial Narrow" w:hAnsi="Arial Narrow"/>
        <w:sz w:val="28"/>
        <w:szCs w:val="28"/>
        <w:lang w:val="en-US"/>
      </w:rPr>
      <w:t>|</w:t>
    </w:r>
    <w:r w:rsidRPr="00CA0AB0">
      <w:rPr>
        <w:sz w:val="20"/>
        <w:szCs w:val="20"/>
        <w:lang w:val="en-US"/>
      </w:rPr>
      <w:t xml:space="preserve"> DVGW-Research </w:t>
    </w:r>
    <w:r w:rsidRPr="007D6C37">
      <w:rPr>
        <w:sz w:val="20"/>
        <w:szCs w:val="20"/>
        <w:lang w:val="en-GB"/>
      </w:rPr>
      <w:t>project </w:t>
    </w:r>
    <w:r w:rsidRPr="007D6C37">
      <w:rPr>
        <w:sz w:val="20"/>
        <w:szCs w:val="20"/>
      </w:rPr>
      <w:fldChar w:fldCharType="begin"/>
    </w:r>
    <w:r w:rsidRPr="007D6C37">
      <w:rPr>
        <w:sz w:val="20"/>
        <w:szCs w:val="20"/>
        <w:lang w:val="en-GB"/>
      </w:rPr>
      <w:instrText xml:space="preserve"> REF  FKZ  \* MERGEFORMAT </w:instrText>
    </w:r>
    <w:r w:rsidRPr="007D6C37">
      <w:rPr>
        <w:sz w:val="20"/>
        <w:szCs w:val="20"/>
      </w:rPr>
      <w:fldChar w:fldCharType="separate"/>
    </w:r>
    <w:sdt>
      <w:sdtPr>
        <w:rPr>
          <w:b/>
          <w:bCs/>
          <w:sz w:val="20"/>
          <w:szCs w:val="20"/>
          <w:lang w:val="en-US"/>
        </w:rPr>
        <w:alias w:val="Grant Number"/>
        <w:tag w:val="Grant Number"/>
        <w:id w:val="405968156"/>
        <w:placeholder>
          <w:docPart w:val="FBBCA9512CA5439A94927C21A9E1FDCE"/>
        </w:placeholder>
      </w:sdtPr>
      <w:sdtContent>
        <w:r w:rsidR="00687570" w:rsidRPr="00687570">
          <w:rPr>
            <w:b/>
            <w:bCs/>
            <w:sz w:val="20"/>
            <w:szCs w:val="20"/>
            <w:lang w:val="en-US"/>
          </w:rPr>
          <w:t xml:space="preserve">G/W </w:t>
        </w:r>
      </w:sdtContent>
    </w:sdt>
    <w:r w:rsidRPr="007D6C3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25325" w14:textId="77777777" w:rsidR="00687570" w:rsidRDefault="00687570" w:rsidP="00A0667D">
      <w:pPr>
        <w:spacing w:after="0" w:line="240" w:lineRule="auto"/>
      </w:pPr>
      <w:r>
        <w:separator/>
      </w:r>
    </w:p>
  </w:footnote>
  <w:footnote w:type="continuationSeparator" w:id="0">
    <w:p w14:paraId="46D022E1" w14:textId="77777777" w:rsidR="00687570" w:rsidRDefault="00687570" w:rsidP="00A06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FCD26" w14:textId="77777777" w:rsidR="00C51932" w:rsidRDefault="00C51932" w:rsidP="00C51932">
    <w:pPr>
      <w:pStyle w:val="Kopfzeile"/>
      <w:pBdr>
        <w:bottom w:val="single" w:sz="4" w:space="1" w:color="auto"/>
      </w:pBdr>
    </w:pPr>
    <w:r>
      <w:fldChar w:fldCharType="begin"/>
    </w:r>
    <w:r>
      <w:instrText>PAGE   \* MERGEFORMAT</w:instrText>
    </w:r>
    <w:r>
      <w:fldChar w:fldCharType="separate"/>
    </w:r>
    <w:r w:rsidR="005E0545">
      <w:rPr>
        <w:noProof/>
      </w:rP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0070B" w14:textId="77777777" w:rsidR="00A0667D" w:rsidRDefault="00715EF6">
    <w:pPr>
      <w:pStyle w:val="Kopfzeile"/>
    </w:pPr>
    <w:r>
      <w:rPr>
        <w:noProof/>
      </w:rPr>
      <w:drawing>
        <wp:anchor distT="0" distB="0" distL="114300" distR="114300" simplePos="0" relativeHeight="251660288" behindDoc="1" locked="1" layoutInCell="1" allowOverlap="1" wp14:anchorId="7CB41B1A" wp14:editId="2480B147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55865" cy="10680065"/>
          <wp:effectExtent l="0" t="0" r="6985" b="6985"/>
          <wp:wrapNone/>
          <wp:docPr id="1709381676" name="Grafik 1" descr="Ein Bild, das Tex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381676" name="Grafik 1" descr="Ein Bild, das Text, Screensho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0423">
      <w:rPr>
        <w:noProof/>
      </w:rPr>
      <w:drawing>
        <wp:anchor distT="0" distB="0" distL="114300" distR="114300" simplePos="0" relativeHeight="251658240" behindDoc="1" locked="1" layoutInCell="1" allowOverlap="1" wp14:anchorId="781DBBF1" wp14:editId="27C013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80065"/>
          <wp:effectExtent l="0" t="0" r="635" b="635"/>
          <wp:wrapNone/>
          <wp:docPr id="204970436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704361" name="Grafik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ADD86" w14:textId="77777777" w:rsidR="00BD17E0" w:rsidRDefault="00C51932">
    <w:pPr>
      <w:pStyle w:val="Kopfzeile"/>
    </w:pPr>
    <w: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BE27" w14:textId="77777777" w:rsidR="00C51932" w:rsidRPr="00C51932" w:rsidRDefault="00C51932" w:rsidP="00C51932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83A38" w14:textId="77777777" w:rsidR="00C51932" w:rsidRPr="00BA7D61" w:rsidRDefault="00C51932" w:rsidP="00BA7D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712D5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92449088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roste, Petra">
    <w15:presenceInfo w15:providerId="AD" w15:userId="S::Petra.Droste@dvgw.de::e5ba4b01-456c-40fa-b716-075a6c7ba5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ocumentProtection w:edit="forms" w:enforcement="0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70"/>
    <w:rsid w:val="000067FC"/>
    <w:rsid w:val="00073CCF"/>
    <w:rsid w:val="00081B6B"/>
    <w:rsid w:val="00086777"/>
    <w:rsid w:val="000A3562"/>
    <w:rsid w:val="00103830"/>
    <w:rsid w:val="00123A38"/>
    <w:rsid w:val="001352F0"/>
    <w:rsid w:val="00140330"/>
    <w:rsid w:val="001454C2"/>
    <w:rsid w:val="001838C9"/>
    <w:rsid w:val="00194427"/>
    <w:rsid w:val="001974E8"/>
    <w:rsid w:val="001C7E6E"/>
    <w:rsid w:val="001D4231"/>
    <w:rsid w:val="001E6C82"/>
    <w:rsid w:val="00207E00"/>
    <w:rsid w:val="0021289D"/>
    <w:rsid w:val="00215C82"/>
    <w:rsid w:val="002207DB"/>
    <w:rsid w:val="00223FEF"/>
    <w:rsid w:val="00237A40"/>
    <w:rsid w:val="00245A6F"/>
    <w:rsid w:val="00290D1C"/>
    <w:rsid w:val="002C3323"/>
    <w:rsid w:val="002E28AB"/>
    <w:rsid w:val="002E3D8B"/>
    <w:rsid w:val="002E581B"/>
    <w:rsid w:val="00325FE4"/>
    <w:rsid w:val="00336DB3"/>
    <w:rsid w:val="00337734"/>
    <w:rsid w:val="003558C5"/>
    <w:rsid w:val="00364812"/>
    <w:rsid w:val="003718F5"/>
    <w:rsid w:val="00382022"/>
    <w:rsid w:val="00386452"/>
    <w:rsid w:val="003919A3"/>
    <w:rsid w:val="003936EE"/>
    <w:rsid w:val="00397294"/>
    <w:rsid w:val="003C7275"/>
    <w:rsid w:val="00430FD4"/>
    <w:rsid w:val="00457C50"/>
    <w:rsid w:val="0046150B"/>
    <w:rsid w:val="0049129F"/>
    <w:rsid w:val="0049300F"/>
    <w:rsid w:val="00493CA0"/>
    <w:rsid w:val="004B109A"/>
    <w:rsid w:val="004D5968"/>
    <w:rsid w:val="004D7840"/>
    <w:rsid w:val="005065B8"/>
    <w:rsid w:val="00507B4D"/>
    <w:rsid w:val="00511AE3"/>
    <w:rsid w:val="005127BA"/>
    <w:rsid w:val="005153B3"/>
    <w:rsid w:val="0056303A"/>
    <w:rsid w:val="0057132F"/>
    <w:rsid w:val="005827EC"/>
    <w:rsid w:val="005C0D45"/>
    <w:rsid w:val="005C68C3"/>
    <w:rsid w:val="005E0545"/>
    <w:rsid w:val="0060248B"/>
    <w:rsid w:val="006030FC"/>
    <w:rsid w:val="00607BB9"/>
    <w:rsid w:val="006111ED"/>
    <w:rsid w:val="00626006"/>
    <w:rsid w:val="006359F7"/>
    <w:rsid w:val="00640631"/>
    <w:rsid w:val="006417CA"/>
    <w:rsid w:val="00653ADA"/>
    <w:rsid w:val="00653DE9"/>
    <w:rsid w:val="00671B05"/>
    <w:rsid w:val="00682082"/>
    <w:rsid w:val="00687570"/>
    <w:rsid w:val="006D1443"/>
    <w:rsid w:val="00715EF6"/>
    <w:rsid w:val="0071619C"/>
    <w:rsid w:val="00717AD8"/>
    <w:rsid w:val="007317AF"/>
    <w:rsid w:val="007539BA"/>
    <w:rsid w:val="007900E5"/>
    <w:rsid w:val="007A0952"/>
    <w:rsid w:val="007D6C37"/>
    <w:rsid w:val="00803570"/>
    <w:rsid w:val="00815EBA"/>
    <w:rsid w:val="00827C71"/>
    <w:rsid w:val="0085448B"/>
    <w:rsid w:val="008605D0"/>
    <w:rsid w:val="00897B4C"/>
    <w:rsid w:val="00897BBB"/>
    <w:rsid w:val="008B0194"/>
    <w:rsid w:val="008C0F52"/>
    <w:rsid w:val="008C6E87"/>
    <w:rsid w:val="008C6FB8"/>
    <w:rsid w:val="008D47CE"/>
    <w:rsid w:val="008E1492"/>
    <w:rsid w:val="008E7406"/>
    <w:rsid w:val="009004D2"/>
    <w:rsid w:val="009237FA"/>
    <w:rsid w:val="00962466"/>
    <w:rsid w:val="009656D1"/>
    <w:rsid w:val="00976297"/>
    <w:rsid w:val="00984385"/>
    <w:rsid w:val="00984FB5"/>
    <w:rsid w:val="009A4AD9"/>
    <w:rsid w:val="009A4BD3"/>
    <w:rsid w:val="009B193D"/>
    <w:rsid w:val="009C43CD"/>
    <w:rsid w:val="009C79CE"/>
    <w:rsid w:val="009D6B09"/>
    <w:rsid w:val="009E7A17"/>
    <w:rsid w:val="00A02C78"/>
    <w:rsid w:val="00A0667D"/>
    <w:rsid w:val="00A163CA"/>
    <w:rsid w:val="00A23EB4"/>
    <w:rsid w:val="00A453B4"/>
    <w:rsid w:val="00A62B1B"/>
    <w:rsid w:val="00A90540"/>
    <w:rsid w:val="00AA56DD"/>
    <w:rsid w:val="00AC18DF"/>
    <w:rsid w:val="00AC47AE"/>
    <w:rsid w:val="00AD3A39"/>
    <w:rsid w:val="00AD5AA6"/>
    <w:rsid w:val="00AD6E90"/>
    <w:rsid w:val="00AE7B3C"/>
    <w:rsid w:val="00AF3D48"/>
    <w:rsid w:val="00B25B2D"/>
    <w:rsid w:val="00B47BE7"/>
    <w:rsid w:val="00B50423"/>
    <w:rsid w:val="00B521BA"/>
    <w:rsid w:val="00B72142"/>
    <w:rsid w:val="00BA5B39"/>
    <w:rsid w:val="00BA7D61"/>
    <w:rsid w:val="00BC2FB0"/>
    <w:rsid w:val="00BD17E0"/>
    <w:rsid w:val="00BF6F2E"/>
    <w:rsid w:val="00C025A4"/>
    <w:rsid w:val="00C25D98"/>
    <w:rsid w:val="00C3263B"/>
    <w:rsid w:val="00C3470E"/>
    <w:rsid w:val="00C43EDF"/>
    <w:rsid w:val="00C51654"/>
    <w:rsid w:val="00C51932"/>
    <w:rsid w:val="00C77481"/>
    <w:rsid w:val="00C803EC"/>
    <w:rsid w:val="00C81FDF"/>
    <w:rsid w:val="00CA0445"/>
    <w:rsid w:val="00CA0AB0"/>
    <w:rsid w:val="00CA14E7"/>
    <w:rsid w:val="00CA714F"/>
    <w:rsid w:val="00CD09C7"/>
    <w:rsid w:val="00CE1D9A"/>
    <w:rsid w:val="00CE55BB"/>
    <w:rsid w:val="00CF0D71"/>
    <w:rsid w:val="00D026C2"/>
    <w:rsid w:val="00D264D4"/>
    <w:rsid w:val="00D466E3"/>
    <w:rsid w:val="00D50F5C"/>
    <w:rsid w:val="00D949FD"/>
    <w:rsid w:val="00DA0C0C"/>
    <w:rsid w:val="00DA677A"/>
    <w:rsid w:val="00DC45DE"/>
    <w:rsid w:val="00DC5862"/>
    <w:rsid w:val="00DD1D65"/>
    <w:rsid w:val="00DE1DE8"/>
    <w:rsid w:val="00DE200C"/>
    <w:rsid w:val="00DE3C82"/>
    <w:rsid w:val="00DF1B32"/>
    <w:rsid w:val="00E064D4"/>
    <w:rsid w:val="00E2005F"/>
    <w:rsid w:val="00E22A5D"/>
    <w:rsid w:val="00E2795E"/>
    <w:rsid w:val="00E41626"/>
    <w:rsid w:val="00E5106E"/>
    <w:rsid w:val="00E541FD"/>
    <w:rsid w:val="00E77BFD"/>
    <w:rsid w:val="00E82138"/>
    <w:rsid w:val="00E96051"/>
    <w:rsid w:val="00EA146B"/>
    <w:rsid w:val="00EA2535"/>
    <w:rsid w:val="00EA3551"/>
    <w:rsid w:val="00EA6414"/>
    <w:rsid w:val="00EC4908"/>
    <w:rsid w:val="00ED0F34"/>
    <w:rsid w:val="00EE2D87"/>
    <w:rsid w:val="00EE3A2C"/>
    <w:rsid w:val="00EF1803"/>
    <w:rsid w:val="00EF2368"/>
    <w:rsid w:val="00F12698"/>
    <w:rsid w:val="00F13E13"/>
    <w:rsid w:val="00F512A2"/>
    <w:rsid w:val="00F561B0"/>
    <w:rsid w:val="00F73AAD"/>
    <w:rsid w:val="00F93216"/>
    <w:rsid w:val="00FA05D7"/>
    <w:rsid w:val="00FB1E5E"/>
    <w:rsid w:val="00FC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2F18C4"/>
  <w14:defaultImageDpi w14:val="330"/>
  <w15:chartTrackingRefBased/>
  <w15:docId w15:val="{98AA5B14-E325-4C78-9842-576900DF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C51932"/>
  </w:style>
  <w:style w:type="paragraph" w:styleId="berschrift1">
    <w:name w:val="heading 1"/>
    <w:basedOn w:val="Standard"/>
    <w:next w:val="Berichtstext"/>
    <w:link w:val="berschrift1Zchn"/>
    <w:uiPriority w:val="9"/>
    <w:qFormat/>
    <w:rsid w:val="00C51932"/>
    <w:pPr>
      <w:keepNext/>
      <w:keepLines/>
      <w:pageBreakBefore/>
      <w:numPr>
        <w:numId w:val="1"/>
      </w:numPr>
      <w:spacing w:after="3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Berichtstext"/>
    <w:link w:val="berschrift2Zchn"/>
    <w:uiPriority w:val="9"/>
    <w:qFormat/>
    <w:rsid w:val="00C803EC"/>
    <w:pPr>
      <w:keepNext/>
      <w:keepLines/>
      <w:numPr>
        <w:ilvl w:val="1"/>
        <w:numId w:val="1"/>
      </w:numPr>
      <w:spacing w:after="280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Standard"/>
    <w:next w:val="Berichtstext"/>
    <w:link w:val="berschrift3Zchn"/>
    <w:uiPriority w:val="9"/>
    <w:qFormat/>
    <w:rsid w:val="00C803EC"/>
    <w:pPr>
      <w:keepNext/>
      <w:keepLines/>
      <w:numPr>
        <w:ilvl w:val="2"/>
        <w:numId w:val="1"/>
      </w:numPr>
      <w:spacing w:after="220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next w:val="Berichtstext"/>
    <w:link w:val="berschrift4Zchn"/>
    <w:uiPriority w:val="9"/>
    <w:unhideWhenUsed/>
    <w:qFormat/>
    <w:rsid w:val="00C803EC"/>
    <w:pPr>
      <w:keepNext/>
      <w:keepLines/>
      <w:numPr>
        <w:ilvl w:val="3"/>
        <w:numId w:val="1"/>
      </w:numPr>
      <w:spacing w:after="220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5193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5193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5193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5193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5193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066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51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1932"/>
    <w:rPr>
      <w:rFonts w:ascii="Arial" w:hAnsi="Arial"/>
    </w:rPr>
  </w:style>
  <w:style w:type="paragraph" w:styleId="Fuzeile">
    <w:name w:val="footer"/>
    <w:basedOn w:val="Standard"/>
    <w:link w:val="FuzeileZchn"/>
    <w:uiPriority w:val="99"/>
    <w:rsid w:val="00C51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1932"/>
    <w:rPr>
      <w:rFonts w:ascii="Arial" w:hAnsi="Arial"/>
    </w:rPr>
  </w:style>
  <w:style w:type="table" w:styleId="Tabellenraster">
    <w:name w:val="Table Grid"/>
    <w:basedOn w:val="NormaleTabelle"/>
    <w:uiPriority w:val="39"/>
    <w:rsid w:val="00A06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6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667D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A0667D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5193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803EC"/>
    <w:rPr>
      <w:rFonts w:ascii="Arial" w:eastAsiaTheme="majorEastAsia" w:hAnsi="Arial" w:cstheme="majorBidi"/>
      <w:sz w:val="28"/>
      <w:szCs w:val="26"/>
    </w:rPr>
  </w:style>
  <w:style w:type="paragraph" w:customStyle="1" w:styleId="Berichtstext">
    <w:name w:val="Berichtstext"/>
    <w:basedOn w:val="Standard"/>
    <w:qFormat/>
    <w:rsid w:val="00803570"/>
    <w:pPr>
      <w:tabs>
        <w:tab w:val="left" w:pos="1399"/>
      </w:tabs>
      <w:jc w:val="both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03EC"/>
    <w:rPr>
      <w:rFonts w:ascii="Arial" w:eastAsiaTheme="majorEastAsia" w:hAnsi="Arial" w:cstheme="majorBidi"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803EC"/>
    <w:rPr>
      <w:rFonts w:ascii="Arial" w:eastAsiaTheme="majorEastAsia" w:hAnsi="Arial" w:cstheme="majorBidi"/>
      <w:sz w:val="24"/>
      <w:szCs w:val="24"/>
    </w:rPr>
  </w:style>
  <w:style w:type="paragraph" w:customStyle="1" w:styleId="Formelabsatz">
    <w:name w:val="Formelabsatz"/>
    <w:basedOn w:val="Berichtstext"/>
    <w:next w:val="Berichtstext"/>
    <w:qFormat/>
    <w:rsid w:val="00C803EC"/>
    <w:pPr>
      <w:spacing w:line="240" w:lineRule="auto"/>
    </w:pPr>
  </w:style>
  <w:style w:type="paragraph" w:customStyle="1" w:styleId="Bildabsatz">
    <w:name w:val="Bildabsatz"/>
    <w:basedOn w:val="Berichtstext"/>
    <w:next w:val="Berichtstext"/>
    <w:qFormat/>
    <w:rsid w:val="00C803EC"/>
    <w:pPr>
      <w:spacing w:line="240" w:lineRule="auto"/>
    </w:pPr>
  </w:style>
  <w:style w:type="paragraph" w:styleId="Funotentext">
    <w:name w:val="footnote text"/>
    <w:basedOn w:val="Standard"/>
    <w:link w:val="FunotentextZchn"/>
    <w:uiPriority w:val="99"/>
    <w:rsid w:val="00C803EC"/>
    <w:pPr>
      <w:spacing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803EC"/>
    <w:rPr>
      <w:rFonts w:ascii="Arial" w:hAnsi="Arial"/>
      <w:sz w:val="16"/>
      <w:szCs w:val="20"/>
    </w:rPr>
  </w:style>
  <w:style w:type="paragraph" w:styleId="Endnotentext">
    <w:name w:val="endnote text"/>
    <w:basedOn w:val="Standard"/>
    <w:link w:val="EndnotentextZchn"/>
    <w:uiPriority w:val="99"/>
    <w:rsid w:val="00C803EC"/>
    <w:pPr>
      <w:spacing w:after="0" w:line="240" w:lineRule="auto"/>
    </w:pPr>
    <w:rPr>
      <w:sz w:val="16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C803EC"/>
    <w:rPr>
      <w:rFonts w:ascii="Arial" w:hAnsi="Arial"/>
      <w:sz w:val="16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C803EC"/>
    <w:pPr>
      <w:spacing w:line="240" w:lineRule="auto"/>
    </w:pPr>
    <w:rPr>
      <w:b/>
      <w:iCs/>
      <w:sz w:val="20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5193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5193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5193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519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519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AC47AE"/>
    <w:pPr>
      <w:spacing w:before="120" w:after="120"/>
    </w:pPr>
    <w:rPr>
      <w:rFonts w:cstheme="minorHAnsi"/>
      <w:bCs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AC47AE"/>
    <w:pPr>
      <w:spacing w:after="0"/>
      <w:ind w:left="220"/>
    </w:pPr>
    <w:rPr>
      <w:rFonts w:cstheme="minorHAnsi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AC47AE"/>
    <w:pPr>
      <w:spacing w:after="0"/>
      <w:ind w:left="440"/>
    </w:pPr>
    <w:rPr>
      <w:rFonts w:cstheme="minorHAnsi"/>
      <w:iCs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AC47AE"/>
    <w:pPr>
      <w:spacing w:after="0"/>
      <w:ind w:left="660"/>
    </w:pPr>
    <w:rPr>
      <w:rFonts w:cstheme="minorHAnsi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rsid w:val="00C51932"/>
    <w:pPr>
      <w:spacing w:after="0"/>
      <w:ind w:left="880"/>
    </w:pPr>
    <w:rPr>
      <w:rFonts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rsid w:val="00C51932"/>
    <w:pPr>
      <w:spacing w:after="0"/>
      <w:ind w:left="1100"/>
    </w:pPr>
    <w:rPr>
      <w:rFonts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rsid w:val="00C51932"/>
    <w:pPr>
      <w:spacing w:after="0"/>
      <w:ind w:left="1320"/>
    </w:pPr>
    <w:rPr>
      <w:rFonts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rsid w:val="00C51932"/>
    <w:pPr>
      <w:spacing w:after="0"/>
      <w:ind w:left="1540"/>
    </w:pPr>
    <w:rPr>
      <w:rFonts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rsid w:val="00C51932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51932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0F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30FD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0FD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30F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30FD4"/>
    <w:rPr>
      <w:b/>
      <w:bCs/>
      <w:sz w:val="20"/>
      <w:szCs w:val="20"/>
    </w:rPr>
  </w:style>
  <w:style w:type="paragraph" w:styleId="Abbildungsverzeichnis">
    <w:name w:val="table of figures"/>
    <w:basedOn w:val="Standard"/>
    <w:next w:val="Standard"/>
    <w:uiPriority w:val="99"/>
    <w:unhideWhenUsed/>
    <w:rsid w:val="00AC47AE"/>
    <w:pPr>
      <w:spacing w:after="0"/>
      <w:ind w:left="440" w:hanging="440"/>
    </w:pPr>
    <w:rPr>
      <w:rFonts w:cstheme="minorHAnsi"/>
      <w:szCs w:val="20"/>
    </w:rPr>
  </w:style>
  <w:style w:type="paragraph" w:customStyle="1" w:styleId="Tabellenabsatz">
    <w:name w:val="Tabellenabsatz"/>
    <w:basedOn w:val="Berichtstext"/>
    <w:qFormat/>
    <w:rsid w:val="00081B6B"/>
    <w:pPr>
      <w:spacing w:after="0"/>
      <w:jc w:val="center"/>
    </w:pPr>
    <w:rPr>
      <w:rFonts w:cstheme="minorBidi"/>
      <w:noProof/>
      <w:lang w:eastAsia="de-DE"/>
    </w:rPr>
  </w:style>
  <w:style w:type="paragraph" w:customStyle="1" w:styleId="Impressum">
    <w:name w:val="Impressum"/>
    <w:basedOn w:val="Berichtstext"/>
    <w:qFormat/>
    <w:rsid w:val="006359F7"/>
    <w:pPr>
      <w:framePr w:w="4536" w:h="5670" w:hRule="exact" w:wrap="around" w:vAnchor="page" w:hAnchor="text" w:y="8506" w:anchorLock="1"/>
      <w:jc w:val="left"/>
    </w:pPr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9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69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51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41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8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6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63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15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1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4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1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81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65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8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19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6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72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9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5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20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1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35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79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8362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4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09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0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56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12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21" Type="http://schemas.openxmlformats.org/officeDocument/2006/relationships/footer" Target="footer1.xml"/><Relationship Id="rId34" Type="http://schemas.openxmlformats.org/officeDocument/2006/relationships/footer" Target="footer1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5" Type="http://schemas.openxmlformats.org/officeDocument/2006/relationships/header" Target="header5.xml"/><Relationship Id="rId33" Type="http://schemas.openxmlformats.org/officeDocument/2006/relationships/image" Target="media/image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eader" Target="header4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32" Type="http://schemas.openxmlformats.org/officeDocument/2006/relationships/footer" Target="footer10.xml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microsoft.com/office/2011/relationships/commentsExtended" Target="commentsExtended.xml"/><Relationship Id="rId23" Type="http://schemas.openxmlformats.org/officeDocument/2006/relationships/footer" Target="footer3.xml"/><Relationship Id="rId28" Type="http://schemas.openxmlformats.org/officeDocument/2006/relationships/footer" Target="footer7.xml"/><Relationship Id="rId36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oter" Target="footer9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omments" Target="comments.xml"/><Relationship Id="rId22" Type="http://schemas.openxmlformats.org/officeDocument/2006/relationships/footer" Target="footer2.xml"/><Relationship Id="rId27" Type="http://schemas.openxmlformats.org/officeDocument/2006/relationships/footer" Target="footer6.xml"/><Relationship Id="rId30" Type="http://schemas.openxmlformats.org/officeDocument/2006/relationships/image" Target="media/image4.jpg"/><Relationship Id="rId35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bich\Downloads\DVGW-Forschung%20ZPW%20-%20Abschlussbericht%20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DE75BE1AFD4A62BA5920AC7649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627C96-618E-4DCF-A9F4-6BF0668C5E44}"/>
      </w:docPartPr>
      <w:docPartBody>
        <w:p w:rsidR="00D93518" w:rsidRDefault="00D93518">
          <w:pPr>
            <w:pStyle w:val="D6DE75BE1AFD4A62BA5920AC76493F12"/>
          </w:pPr>
          <w:r w:rsidRPr="00BA5B39">
            <w:rPr>
              <w:b/>
              <w:color w:val="FFFFFF" w:themeColor="background1"/>
              <w:sz w:val="36"/>
              <w:szCs w:val="36"/>
            </w:rPr>
            <w:t>Titel der Veröffentlichung, maximal 4 Zeilen</w:t>
          </w:r>
        </w:p>
      </w:docPartBody>
    </w:docPart>
    <w:docPart>
      <w:docPartPr>
        <w:name w:val="C0A7CAFAF5A44FB48F17B452446EF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E4EAFE-625F-40C8-8B40-B4ED09B5295C}"/>
      </w:docPartPr>
      <w:docPartBody>
        <w:p w:rsidR="00D93518" w:rsidRDefault="00D93518">
          <w:pPr>
            <w:pStyle w:val="C0A7CAFAF5A44FB48F17B452446EFAF9"/>
          </w:pPr>
          <w:r w:rsidRPr="00E7145C">
            <w:rPr>
              <w:rStyle w:val="Platzhaltertext"/>
            </w:rPr>
            <w:t>Wählen Sie ein Element aus.</w:t>
          </w:r>
        </w:p>
      </w:docPartBody>
    </w:docPart>
    <w:docPart>
      <w:docPartPr>
        <w:name w:val="FC4F1325643042BD8B455D184BAEBB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D1AF5E-E974-447B-92DC-0255A490D2D8}"/>
      </w:docPartPr>
      <w:docPartBody>
        <w:p w:rsidR="00D93518" w:rsidRDefault="00D93518">
          <w:pPr>
            <w:pStyle w:val="FC4F1325643042BD8B455D184BAEBB52"/>
          </w:pPr>
          <w:r w:rsidRPr="00BA5B39">
            <w:rPr>
              <w:rStyle w:val="Platzhaltertext"/>
              <w:b/>
              <w:vanish/>
              <w:sz w:val="20"/>
              <w:szCs w:val="20"/>
            </w:rPr>
            <w:t>Titel Vorname und Name</w:t>
          </w:r>
        </w:p>
      </w:docPartBody>
    </w:docPart>
    <w:docPart>
      <w:docPartPr>
        <w:name w:val="07290900E3FA4750B176D166165808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4FBA7-9854-4372-94D5-79AFFE462749}"/>
      </w:docPartPr>
      <w:docPartBody>
        <w:p w:rsidR="00D93518" w:rsidRDefault="00D93518">
          <w:pPr>
            <w:pStyle w:val="07290900E3FA4750B176D16616580830"/>
          </w:pPr>
          <w:r w:rsidRPr="00BA5B39">
            <w:rPr>
              <w:rStyle w:val="Platzhaltertext"/>
              <w:vanish/>
              <w:sz w:val="20"/>
              <w:szCs w:val="20"/>
            </w:rPr>
            <w:t>Institution, Ort</w:t>
          </w:r>
        </w:p>
      </w:docPartBody>
    </w:docPart>
    <w:docPart>
      <w:docPartPr>
        <w:name w:val="594875D03AFB458EA710936DA63916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BC3ABF-164B-40F8-AA63-70C2506D6D68}"/>
      </w:docPartPr>
      <w:docPartBody>
        <w:p w:rsidR="00D93518" w:rsidRDefault="00D93518">
          <w:pPr>
            <w:pStyle w:val="594875D03AFB458EA710936DA639168B"/>
          </w:pPr>
          <w:r w:rsidRPr="00BA5B39">
            <w:rPr>
              <w:rStyle w:val="Platzhaltertext"/>
              <w:b/>
              <w:vanish/>
              <w:sz w:val="20"/>
              <w:szCs w:val="20"/>
            </w:rPr>
            <w:t>Titel Vorname und Name</w:t>
          </w:r>
          <w:r w:rsidRPr="00BA5B39">
            <w:rPr>
              <w:rStyle w:val="Platzhaltertext"/>
              <w:b/>
              <w:sz w:val="20"/>
              <w:szCs w:val="20"/>
            </w:rPr>
            <w:t xml:space="preserve"> .</w:t>
          </w:r>
        </w:p>
      </w:docPartBody>
    </w:docPart>
    <w:docPart>
      <w:docPartPr>
        <w:name w:val="C5A81BE86CC84A7E8BBE85EC67D71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22B03-B0F4-4DF3-99AF-647C7AA612A3}"/>
      </w:docPartPr>
      <w:docPartBody>
        <w:p w:rsidR="00D93518" w:rsidRDefault="00D93518">
          <w:pPr>
            <w:pStyle w:val="C5A81BE86CC84A7E8BBE85EC67D71ADE"/>
          </w:pPr>
          <w:r w:rsidRPr="00BA5B39">
            <w:rPr>
              <w:rStyle w:val="Platzhaltertext"/>
              <w:vanish/>
              <w:sz w:val="20"/>
              <w:szCs w:val="20"/>
            </w:rPr>
            <w:t>Institution, Ort</w:t>
          </w:r>
          <w:r w:rsidRPr="00BA5B39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5087F06D95D744FCB759464974D119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1A407D-AA2D-4015-A2AC-89FDFDAC52F8}"/>
      </w:docPartPr>
      <w:docPartBody>
        <w:p w:rsidR="00D93518" w:rsidRDefault="00D93518">
          <w:pPr>
            <w:pStyle w:val="5087F06D95D744FCB759464974D1196E"/>
          </w:pPr>
          <w:r w:rsidRPr="00BA5B39">
            <w:rPr>
              <w:rStyle w:val="Platzhaltertext"/>
              <w:b/>
              <w:vanish/>
              <w:sz w:val="20"/>
              <w:szCs w:val="20"/>
            </w:rPr>
            <w:t>Titel Vorname und Name</w:t>
          </w:r>
        </w:p>
      </w:docPartBody>
    </w:docPart>
    <w:docPart>
      <w:docPartPr>
        <w:name w:val="52761EEC2C4C42ED97C76B2EE3FC69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A59E4-25AA-41C1-8472-6D166DAEAD71}"/>
      </w:docPartPr>
      <w:docPartBody>
        <w:p w:rsidR="00D93518" w:rsidRDefault="00D93518">
          <w:pPr>
            <w:pStyle w:val="52761EEC2C4C42ED97C76B2EE3FC697B"/>
          </w:pPr>
          <w:r w:rsidRPr="00BA5B39">
            <w:rPr>
              <w:rStyle w:val="Platzhaltertext"/>
              <w:vanish/>
              <w:sz w:val="20"/>
              <w:szCs w:val="20"/>
            </w:rPr>
            <w:t>Institution, Ort</w:t>
          </w:r>
        </w:p>
      </w:docPartBody>
    </w:docPart>
    <w:docPart>
      <w:docPartPr>
        <w:name w:val="120ADF4B159F4F96A8CF9BA995B80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388A5-0ACA-40AF-94D7-F9F04402E5C7}"/>
      </w:docPartPr>
      <w:docPartBody>
        <w:p w:rsidR="00D93518" w:rsidRDefault="00D93518">
          <w:pPr>
            <w:pStyle w:val="120ADF4B159F4F96A8CF9BA995B803DA"/>
          </w:pPr>
          <w:r w:rsidRPr="00BA5B39">
            <w:rPr>
              <w:rStyle w:val="Platzhaltertext"/>
              <w:b/>
              <w:vanish/>
              <w:sz w:val="20"/>
              <w:szCs w:val="20"/>
            </w:rPr>
            <w:t>Titel Vorname und Name</w:t>
          </w:r>
          <w:r w:rsidRPr="00BA5B39">
            <w:rPr>
              <w:b/>
              <w:sz w:val="20"/>
              <w:szCs w:val="20"/>
            </w:rPr>
            <w:t xml:space="preserve"> </w:t>
          </w:r>
        </w:p>
      </w:docPartBody>
    </w:docPart>
    <w:docPart>
      <w:docPartPr>
        <w:name w:val="6B462BBFA7654C72A7DFEE6B6E353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CBFF78-76A5-43C9-84F1-B26E3C4E7A2C}"/>
      </w:docPartPr>
      <w:docPartBody>
        <w:p w:rsidR="00D93518" w:rsidRDefault="00D93518">
          <w:pPr>
            <w:pStyle w:val="6B462BBFA7654C72A7DFEE6B6E3536B4"/>
          </w:pPr>
          <w:r w:rsidRPr="00BA5B39">
            <w:rPr>
              <w:rStyle w:val="Platzhaltertext"/>
              <w:vanish/>
              <w:sz w:val="20"/>
              <w:szCs w:val="20"/>
            </w:rPr>
            <w:t>Institution, Ort</w:t>
          </w:r>
        </w:p>
      </w:docPartBody>
    </w:docPart>
    <w:docPart>
      <w:docPartPr>
        <w:name w:val="E0111FBBEF2C4E3CAB17A5681F2CE0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B08833-E7B6-4147-B701-B49B5CE6993F}"/>
      </w:docPartPr>
      <w:docPartBody>
        <w:p w:rsidR="00D93518" w:rsidRDefault="00D93518">
          <w:pPr>
            <w:pStyle w:val="E0111FBBEF2C4E3CAB17A5681F2CE02C"/>
          </w:pPr>
          <w:r w:rsidRPr="00BA5B39">
            <w:rPr>
              <w:rStyle w:val="Platzhaltertext"/>
              <w:b/>
              <w:vanish/>
              <w:sz w:val="20"/>
              <w:szCs w:val="20"/>
            </w:rPr>
            <w:t xml:space="preserve">Maximal 5 </w:t>
          </w:r>
          <w:r w:rsidRPr="00BA5B39">
            <w:rPr>
              <w:rStyle w:val="Platzhaltertext"/>
              <w:b/>
              <w:vanish/>
              <w:sz w:val="20"/>
              <w:szCs w:val="20"/>
            </w:rPr>
            <w:t>Namen</w:t>
          </w:r>
        </w:p>
      </w:docPartBody>
    </w:docPart>
    <w:docPart>
      <w:docPartPr>
        <w:name w:val="3DF61A5ACB504FBEAECED73AA1681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78AB26-DCD9-4A66-809C-B7F99EFDB646}"/>
      </w:docPartPr>
      <w:docPartBody>
        <w:p w:rsidR="00D93518" w:rsidRDefault="00D93518">
          <w:pPr>
            <w:pStyle w:val="3DF61A5ACB504FBEAECED73AA1681E49"/>
          </w:pPr>
          <w:r w:rsidRPr="00E5106E">
            <w:rPr>
              <w:rStyle w:val="Platzhaltertext"/>
              <w:vanish/>
            </w:rPr>
            <w:t>Bei mehr als 5 Instituten nur der Koordinator</w:t>
          </w:r>
        </w:p>
      </w:docPartBody>
    </w:docPart>
    <w:docPart>
      <w:docPartPr>
        <w:name w:val="5F14C4EA58B947E78FCA7EF40C053B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19089F-EB58-48E5-959F-CB15402E08F3}"/>
      </w:docPartPr>
      <w:docPartBody>
        <w:p w:rsidR="00D93518" w:rsidRDefault="00D93518">
          <w:pPr>
            <w:pStyle w:val="5F14C4EA58B947E78FCA7EF40C053B9E"/>
          </w:pPr>
          <w:r w:rsidRPr="00BA5B39">
            <w:rPr>
              <w:vanish/>
              <w:color w:val="A6A6A6" w:themeColor="background1" w:themeShade="A6"/>
              <w:sz w:val="36"/>
              <w:szCs w:val="36"/>
            </w:rPr>
            <w:t>Datum auswählen</w:t>
          </w:r>
        </w:p>
      </w:docPartBody>
    </w:docPart>
    <w:docPart>
      <w:docPartPr>
        <w:name w:val="037F30CF94B446278447E1805603D4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95B2AC-32AC-4104-B877-0046E9E2EB37}"/>
      </w:docPartPr>
      <w:docPartBody>
        <w:p w:rsidR="00D93518" w:rsidRDefault="00D93518">
          <w:pPr>
            <w:pStyle w:val="037F30CF94B446278447E1805603D430"/>
          </w:pPr>
          <w:r w:rsidRPr="000D0C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BC29DE0ED5479F9CFBE0A8F5E78C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A329F-88C9-48A9-95C3-42783CEDB0F8}"/>
      </w:docPartPr>
      <w:docPartBody>
        <w:p w:rsidR="00D93518" w:rsidRDefault="00D93518">
          <w:pPr>
            <w:pStyle w:val="81BC29DE0ED5479F9CFBE0A8F5E78C6D"/>
          </w:pPr>
          <w:r w:rsidRPr="00BA5B39">
            <w:rPr>
              <w:rStyle w:val="Platzhaltertext"/>
              <w:vanish/>
              <w:sz w:val="36"/>
              <w:szCs w:val="36"/>
            </w:rPr>
            <w:t>Weitere Drittmittelgeber</w:t>
          </w:r>
        </w:p>
      </w:docPartBody>
    </w:docPart>
    <w:docPart>
      <w:docPartPr>
        <w:name w:val="2A629773D0F54B87A3846E0B56BE8A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21CEE7-BF21-4143-88DE-52016D1F9540}"/>
      </w:docPartPr>
      <w:docPartBody>
        <w:p w:rsidR="00D93518" w:rsidRDefault="00D93518">
          <w:pPr>
            <w:pStyle w:val="2A629773D0F54B87A3846E0B56BE8A14"/>
          </w:pPr>
          <w:r w:rsidRPr="00BA5B39">
            <w:rPr>
              <w:rStyle w:val="Platzhaltertext"/>
              <w:vanish/>
              <w:sz w:val="36"/>
              <w:szCs w:val="36"/>
            </w:rPr>
            <w:t>Weitere Drittmittelgeber</w:t>
          </w:r>
        </w:p>
      </w:docPartBody>
    </w:docPart>
    <w:docPart>
      <w:docPartPr>
        <w:name w:val="B0653DFB57DD48B2BAF0D2D57823C7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A94E6B-C75A-4D87-9570-670345956404}"/>
      </w:docPartPr>
      <w:docPartBody>
        <w:p w:rsidR="00D93518" w:rsidRDefault="00D93518">
          <w:pPr>
            <w:pStyle w:val="B0653DFB57DD48B2BAF0D2D57823C7ED"/>
          </w:pPr>
          <w:r w:rsidRPr="00BA5B39">
            <w:rPr>
              <w:rStyle w:val="Platzhaltertext"/>
              <w:vanish/>
              <w:sz w:val="36"/>
              <w:szCs w:val="36"/>
            </w:rPr>
            <w:t>Weitere Drittmittelgeber</w:t>
          </w:r>
        </w:p>
      </w:docPartBody>
    </w:docPart>
    <w:docPart>
      <w:docPartPr>
        <w:name w:val="33B16C0FF50548EF99A27188E94A4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7AB98B-B1C5-414B-A0A4-721F933F1B13}"/>
      </w:docPartPr>
      <w:docPartBody>
        <w:p w:rsidR="00D93518" w:rsidRDefault="00D93518">
          <w:pPr>
            <w:pStyle w:val="33B16C0FF50548EF99A27188E94A40D0"/>
          </w:pPr>
          <w:r w:rsidRPr="00BA5B39">
            <w:rPr>
              <w:rStyle w:val="Platzhaltertext"/>
              <w:vanish/>
              <w:sz w:val="36"/>
              <w:szCs w:val="36"/>
            </w:rPr>
            <w:t>Weitere Drittmittelgeber</w:t>
          </w:r>
        </w:p>
      </w:docPartBody>
    </w:docPart>
    <w:docPart>
      <w:docPartPr>
        <w:name w:val="8D36BE453C9D486EB6862426CC145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B97B4-E227-4C86-B02D-6A8BFE64DF32}"/>
      </w:docPartPr>
      <w:docPartBody>
        <w:p w:rsidR="00D93518" w:rsidRDefault="00D93518">
          <w:pPr>
            <w:pStyle w:val="8D36BE453C9D486EB6862426CC14524F"/>
          </w:pPr>
          <w:r w:rsidRPr="00457C50">
            <w:rPr>
              <w:rStyle w:val="Platzhaltertext"/>
              <w:rFonts w:ascii="Arial Narrow" w:hAnsi="Arial Narrow"/>
              <w:vanish/>
            </w:rPr>
            <w:t>Weitere Drittmittelgeber und Förderkennzeichen</w:t>
          </w:r>
        </w:p>
      </w:docPartBody>
    </w:docPart>
    <w:docPart>
      <w:docPartPr>
        <w:name w:val="57686A58201E4A21ACC8DA36FE2A9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01877C-7B8F-49B9-A671-F9E1F160F876}"/>
      </w:docPartPr>
      <w:docPartBody>
        <w:p w:rsidR="00D93518" w:rsidRDefault="00D93518" w:rsidP="00D93518">
          <w:pPr>
            <w:pStyle w:val="57686A58201E4A21ACC8DA36FE2A961A"/>
          </w:pPr>
          <w:r w:rsidRPr="00BA5B39">
            <w:rPr>
              <w:b/>
              <w:color w:val="FFFFFF" w:themeColor="background1"/>
              <w:sz w:val="36"/>
              <w:szCs w:val="36"/>
            </w:rPr>
            <w:t>Titel der Veröffentlichung, maximal 4 Zeilen</w:t>
          </w:r>
        </w:p>
      </w:docPartBody>
    </w:docPart>
    <w:docPart>
      <w:docPartPr>
        <w:name w:val="129B16CB072F401A82DEE8A96B26AA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18519-4E60-4EA7-AFA9-EB795449221F}"/>
      </w:docPartPr>
      <w:docPartBody>
        <w:p w:rsidR="00D93518" w:rsidRDefault="00D93518" w:rsidP="00D93518">
          <w:pPr>
            <w:pStyle w:val="129B16CB072F401A82DEE8A96B26AA46"/>
          </w:pPr>
          <w:r w:rsidRPr="00E7145C">
            <w:rPr>
              <w:rStyle w:val="Platzhaltertext"/>
            </w:rPr>
            <w:t>Wählen Sie ein Element aus.</w:t>
          </w:r>
        </w:p>
      </w:docPartBody>
    </w:docPart>
    <w:docPart>
      <w:docPartPr>
        <w:name w:val="91E3A853CAD746B4891CAE383C733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06D63-0AFD-4C69-A547-485A212F528A}"/>
      </w:docPartPr>
      <w:docPartBody>
        <w:p w:rsidR="00D93518" w:rsidRDefault="00D93518" w:rsidP="00D93518">
          <w:pPr>
            <w:pStyle w:val="91E3A853CAD746B4891CAE383C733AE8"/>
          </w:pPr>
          <w:r w:rsidRPr="000D0C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663A8635774B409AD32253C63EE7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A55A4A-75FA-4C45-82D9-7D4C86A06849}"/>
      </w:docPartPr>
      <w:docPartBody>
        <w:p w:rsidR="00D93518" w:rsidRDefault="00D93518" w:rsidP="00D93518">
          <w:pPr>
            <w:pStyle w:val="C1663A8635774B409AD32253C63EE704"/>
          </w:pPr>
          <w:r w:rsidRPr="000D0C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B903485E5DC4C4AAFB8C553F310A1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683424-A4A7-4132-80B0-C6EE984CB664}"/>
      </w:docPartPr>
      <w:docPartBody>
        <w:p w:rsidR="00D93518" w:rsidRDefault="00D93518" w:rsidP="00D93518">
          <w:pPr>
            <w:pStyle w:val="0B903485E5DC4C4AAFB8C553F310A12C"/>
          </w:pPr>
          <w:r w:rsidRPr="000D0C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43A225A1374AD99E8A034FD2BE7D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1EB0D1-41E5-4D26-AEE7-269FDDAF59E6}"/>
      </w:docPartPr>
      <w:docPartBody>
        <w:p w:rsidR="00D93518" w:rsidRDefault="00D93518" w:rsidP="00D93518">
          <w:pPr>
            <w:pStyle w:val="1A43A225A1374AD99E8A034FD2BE7D9B"/>
          </w:pPr>
          <w:r w:rsidRPr="000D0C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BCA9512CA5439A94927C21A9E1F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06F17-D413-41A8-B837-B76D7F73F625}"/>
      </w:docPartPr>
      <w:docPartBody>
        <w:p w:rsidR="00D93518" w:rsidRDefault="00D93518" w:rsidP="00D93518">
          <w:pPr>
            <w:pStyle w:val="FBBCA9512CA5439A94927C21A9E1FDCE"/>
          </w:pPr>
          <w:r w:rsidRPr="000D0C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C203BC20934066AB28D39A634D21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BF4652-0AEE-4F3C-83A4-E1946981CD78}"/>
      </w:docPartPr>
      <w:docPartBody>
        <w:p w:rsidR="00D93518" w:rsidRDefault="00D93518" w:rsidP="00D93518">
          <w:pPr>
            <w:pStyle w:val="2AC203BC20934066AB28D39A634D2181"/>
          </w:pPr>
          <w:r w:rsidRPr="000D0C0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518"/>
    <w:rsid w:val="00682082"/>
    <w:rsid w:val="00D9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6DE75BE1AFD4A62BA5920AC76493F12">
    <w:name w:val="D6DE75BE1AFD4A62BA5920AC76493F12"/>
  </w:style>
  <w:style w:type="character" w:styleId="Platzhaltertext">
    <w:name w:val="Placeholder Text"/>
    <w:basedOn w:val="Absatz-Standardschriftart"/>
    <w:uiPriority w:val="99"/>
    <w:semiHidden/>
    <w:rsid w:val="00D93518"/>
    <w:rPr>
      <w:color w:val="808080"/>
    </w:rPr>
  </w:style>
  <w:style w:type="paragraph" w:customStyle="1" w:styleId="C0A7CAFAF5A44FB48F17B452446EFAF9">
    <w:name w:val="C0A7CAFAF5A44FB48F17B452446EFAF9"/>
  </w:style>
  <w:style w:type="paragraph" w:customStyle="1" w:styleId="FC4F1325643042BD8B455D184BAEBB52">
    <w:name w:val="FC4F1325643042BD8B455D184BAEBB52"/>
  </w:style>
  <w:style w:type="paragraph" w:customStyle="1" w:styleId="07290900E3FA4750B176D16616580830">
    <w:name w:val="07290900E3FA4750B176D16616580830"/>
  </w:style>
  <w:style w:type="paragraph" w:customStyle="1" w:styleId="594875D03AFB458EA710936DA639168B">
    <w:name w:val="594875D03AFB458EA710936DA639168B"/>
  </w:style>
  <w:style w:type="paragraph" w:customStyle="1" w:styleId="C5A81BE86CC84A7E8BBE85EC67D71ADE">
    <w:name w:val="C5A81BE86CC84A7E8BBE85EC67D71ADE"/>
  </w:style>
  <w:style w:type="paragraph" w:customStyle="1" w:styleId="5087F06D95D744FCB759464974D1196E">
    <w:name w:val="5087F06D95D744FCB759464974D1196E"/>
  </w:style>
  <w:style w:type="paragraph" w:customStyle="1" w:styleId="52761EEC2C4C42ED97C76B2EE3FC697B">
    <w:name w:val="52761EEC2C4C42ED97C76B2EE3FC697B"/>
  </w:style>
  <w:style w:type="paragraph" w:customStyle="1" w:styleId="120ADF4B159F4F96A8CF9BA995B803DA">
    <w:name w:val="120ADF4B159F4F96A8CF9BA995B803DA"/>
  </w:style>
  <w:style w:type="paragraph" w:customStyle="1" w:styleId="6B462BBFA7654C72A7DFEE6B6E3536B4">
    <w:name w:val="6B462BBFA7654C72A7DFEE6B6E3536B4"/>
  </w:style>
  <w:style w:type="paragraph" w:customStyle="1" w:styleId="E0111FBBEF2C4E3CAB17A5681F2CE02C">
    <w:name w:val="E0111FBBEF2C4E3CAB17A5681F2CE02C"/>
  </w:style>
  <w:style w:type="paragraph" w:customStyle="1" w:styleId="3DF61A5ACB504FBEAECED73AA1681E49">
    <w:name w:val="3DF61A5ACB504FBEAECED73AA1681E49"/>
  </w:style>
  <w:style w:type="paragraph" w:customStyle="1" w:styleId="3F22B02CC5E14199A4B686B12C0D5A9D">
    <w:name w:val="3F22B02CC5E14199A4B686B12C0D5A9D"/>
  </w:style>
  <w:style w:type="paragraph" w:customStyle="1" w:styleId="371D5B79BC494823B04CF176E76A6DCE">
    <w:name w:val="371D5B79BC494823B04CF176E76A6DCE"/>
  </w:style>
  <w:style w:type="paragraph" w:customStyle="1" w:styleId="5F14C4EA58B947E78FCA7EF40C053B9E">
    <w:name w:val="5F14C4EA58B947E78FCA7EF40C053B9E"/>
  </w:style>
  <w:style w:type="paragraph" w:customStyle="1" w:styleId="037F30CF94B446278447E1805603D430">
    <w:name w:val="037F30CF94B446278447E1805603D430"/>
  </w:style>
  <w:style w:type="paragraph" w:customStyle="1" w:styleId="81BC29DE0ED5479F9CFBE0A8F5E78C6D">
    <w:name w:val="81BC29DE0ED5479F9CFBE0A8F5E78C6D"/>
  </w:style>
  <w:style w:type="paragraph" w:customStyle="1" w:styleId="2A629773D0F54B87A3846E0B56BE8A14">
    <w:name w:val="2A629773D0F54B87A3846E0B56BE8A14"/>
  </w:style>
  <w:style w:type="paragraph" w:customStyle="1" w:styleId="B0653DFB57DD48B2BAF0D2D57823C7ED">
    <w:name w:val="B0653DFB57DD48B2BAF0D2D57823C7ED"/>
  </w:style>
  <w:style w:type="paragraph" w:customStyle="1" w:styleId="33B16C0FF50548EF99A27188E94A40D0">
    <w:name w:val="33B16C0FF50548EF99A27188E94A40D0"/>
  </w:style>
  <w:style w:type="paragraph" w:customStyle="1" w:styleId="8D36BE453C9D486EB6862426CC14524F">
    <w:name w:val="8D36BE453C9D486EB6862426CC14524F"/>
  </w:style>
  <w:style w:type="paragraph" w:customStyle="1" w:styleId="A0D316D73A0D4C94899F8FF708968BC2">
    <w:name w:val="A0D316D73A0D4C94899F8FF708968BC2"/>
  </w:style>
  <w:style w:type="paragraph" w:customStyle="1" w:styleId="EA6A0546EBCF4728AA4764052FBB621C">
    <w:name w:val="EA6A0546EBCF4728AA4764052FBB621C"/>
  </w:style>
  <w:style w:type="paragraph" w:customStyle="1" w:styleId="DD8B52766D6C491E85235640ECFF5327">
    <w:name w:val="DD8B52766D6C491E85235640ECFF5327"/>
  </w:style>
  <w:style w:type="paragraph" w:customStyle="1" w:styleId="BD51386BC2DD4B1CA8F4AF3F98DA1A41">
    <w:name w:val="BD51386BC2DD4B1CA8F4AF3F98DA1A41"/>
  </w:style>
  <w:style w:type="paragraph" w:customStyle="1" w:styleId="909A3FB5E1F44CA8AAD572E93C832038">
    <w:name w:val="909A3FB5E1F44CA8AAD572E93C832038"/>
  </w:style>
  <w:style w:type="paragraph" w:customStyle="1" w:styleId="C799C4235B3049FCA9F27B9E4D7A4F34">
    <w:name w:val="C799C4235B3049FCA9F27B9E4D7A4F34"/>
  </w:style>
  <w:style w:type="paragraph" w:customStyle="1" w:styleId="57686A58201E4A21ACC8DA36FE2A961A">
    <w:name w:val="57686A58201E4A21ACC8DA36FE2A961A"/>
    <w:rsid w:val="00D93518"/>
  </w:style>
  <w:style w:type="paragraph" w:customStyle="1" w:styleId="129B16CB072F401A82DEE8A96B26AA46">
    <w:name w:val="129B16CB072F401A82DEE8A96B26AA46"/>
    <w:rsid w:val="00D93518"/>
  </w:style>
  <w:style w:type="paragraph" w:customStyle="1" w:styleId="91E3A853CAD746B4891CAE383C733AE8">
    <w:name w:val="91E3A853CAD746B4891CAE383C733AE8"/>
    <w:rsid w:val="00D93518"/>
  </w:style>
  <w:style w:type="paragraph" w:customStyle="1" w:styleId="C1663A8635774B409AD32253C63EE704">
    <w:name w:val="C1663A8635774B409AD32253C63EE704"/>
    <w:rsid w:val="00D93518"/>
  </w:style>
  <w:style w:type="paragraph" w:customStyle="1" w:styleId="0B903485E5DC4C4AAFB8C553F310A12C">
    <w:name w:val="0B903485E5DC4C4AAFB8C553F310A12C"/>
    <w:rsid w:val="00D93518"/>
  </w:style>
  <w:style w:type="paragraph" w:customStyle="1" w:styleId="1A43A225A1374AD99E8A034FD2BE7D9B">
    <w:name w:val="1A43A225A1374AD99E8A034FD2BE7D9B"/>
    <w:rsid w:val="00D93518"/>
  </w:style>
  <w:style w:type="paragraph" w:customStyle="1" w:styleId="FBBCA9512CA5439A94927C21A9E1FDCE">
    <w:name w:val="FBBCA9512CA5439A94927C21A9E1FDCE"/>
    <w:rsid w:val="00D93518"/>
  </w:style>
  <w:style w:type="paragraph" w:customStyle="1" w:styleId="2AC203BC20934066AB28D39A634D2181">
    <w:name w:val="2AC203BC20934066AB28D39A634D2181"/>
    <w:rsid w:val="00D935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2b26bc-bb26-47d3-b9ca-36a4e73f60c3" xsi:nil="true"/>
    <lcf76f155ced4ddcb4097134ff3c332f xmlns="f5cbf5c8-4b47-401e-bd2d-300731c037e3">
      <Terms xmlns="http://schemas.microsoft.com/office/infopath/2007/PartnerControls"/>
    </lcf76f155ced4ddcb4097134ff3c332f>
    <_dlc_DocId xmlns="982b26bc-bb26-47d3-b9ca-36a4e73f60c3">3Q5JQNYJYST3-1106038247-264459</_dlc_DocId>
    <_dlc_DocIdUrl xmlns="982b26bc-bb26-47d3-b9ca-36a4e73f60c3">
      <Url>https://dvgw.sharepoint.com/sites/DVGW-Dokumentencenter/_layouts/15/DocIdRedir.aspx?ID=3Q5JQNYJYST3-1106038247-264459</Url>
      <Description>3Q5JQNYJYST3-1106038247-264459</Description>
    </_dlc_DocIdUrl>
    <SharedWithUsers xmlns="982b26bc-bb26-47d3-b9ca-36a4e73f60c3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2ABC68124DFC44A6C3578E3458EB2A" ma:contentTypeVersion="17" ma:contentTypeDescription="Ein neues Dokument erstellen." ma:contentTypeScope="" ma:versionID="fafb0cc4b22985dccaf65a03aac26ba8">
  <xsd:schema xmlns:xsd="http://www.w3.org/2001/XMLSchema" xmlns:xs="http://www.w3.org/2001/XMLSchema" xmlns:p="http://schemas.microsoft.com/office/2006/metadata/properties" xmlns:ns2="982b26bc-bb26-47d3-b9ca-36a4e73f60c3" xmlns:ns3="f5cbf5c8-4b47-401e-bd2d-300731c037e3" targetNamespace="http://schemas.microsoft.com/office/2006/metadata/properties" ma:root="true" ma:fieldsID="e6d734efc420deeffdd6c9ff4896fc4e" ns2:_="" ns3:_="">
    <xsd:import namespace="982b26bc-bb26-47d3-b9ca-36a4e73f60c3"/>
    <xsd:import namespace="f5cbf5c8-4b47-401e-bd2d-300731c037e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b26bc-bb26-47d3-b9ca-36a4e73f60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9aceb0ee-ac7b-4aeb-91e1-0ac102cefc2a}" ma:internalName="TaxCatchAll" ma:showField="CatchAllData" ma:web="982b26bc-bb26-47d3-b9ca-36a4e73f60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bf5c8-4b47-401e-bd2d-300731c037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7e88d892-374b-4771-bbe6-a8885a15d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4BFE25-E9AE-4082-A5E2-F17769FA5BE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2C7C736-399C-42E4-A168-041146FE04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07254F-72AB-48DD-A719-3FB5F840B708}">
  <ds:schemaRefs>
    <ds:schemaRef ds:uri="http://schemas.microsoft.com/office/2006/metadata/properties"/>
    <ds:schemaRef ds:uri="http://schemas.microsoft.com/office/infopath/2007/PartnerControls"/>
    <ds:schemaRef ds:uri="982b26bc-bb26-47d3-b9ca-36a4e73f60c3"/>
    <ds:schemaRef ds:uri="f5cbf5c8-4b47-401e-bd2d-300731c037e3"/>
  </ds:schemaRefs>
</ds:datastoreItem>
</file>

<file path=customXml/itemProps4.xml><?xml version="1.0" encoding="utf-8"?>
<ds:datastoreItem xmlns:ds="http://schemas.openxmlformats.org/officeDocument/2006/customXml" ds:itemID="{275DB000-4F11-431A-8A71-517F98DB3BB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313F90-3103-4C27-8E72-56EDA1704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b26bc-bb26-47d3-b9ca-36a4e73f60c3"/>
    <ds:schemaRef ds:uri="f5cbf5c8-4b47-401e-bd2d-300731c037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DVGW-Forschung ZPW - Abschlussbericht EN.dotx</Template>
  <TotalTime>0</TotalTime>
  <Pages>15</Pages>
  <Words>367</Words>
  <Characters>2318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6</vt:i4>
      </vt:variant>
    </vt:vector>
  </HeadingPairs>
  <TitlesOfParts>
    <vt:vector size="7" baseType="lpstr">
      <vt:lpstr>DVGW-Forschungsbericht</vt:lpstr>
      <vt:lpstr>Introduction</vt:lpstr>
      <vt:lpstr>Conclusion and outlook</vt:lpstr>
      <vt:lpstr>References</vt:lpstr>
      <vt:lpstr>Figures</vt:lpstr>
      <vt:lpstr>Tables</vt:lpstr>
      <vt:lpstr>Attachments</vt:lpstr>
    </vt:vector>
  </TitlesOfParts>
  <Company>DVGW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DVGW-Forschungsbericht</dc:title>
  <dc:subject/>
  <dc:creator>Fibich, Elisabeth</dc:creator>
  <cp:keywords>Abschlussbericht, Deckblatt</cp:keywords>
  <dc:description>Version 2024/10</dc:description>
  <cp:lastModifiedBy>Fibich, Elisabeth</cp:lastModifiedBy>
  <cp:revision>1</cp:revision>
  <cp:lastPrinted>2024-10-14T11:17:00Z</cp:lastPrinted>
  <dcterms:created xsi:type="dcterms:W3CDTF">2024-12-09T13:43:00Z</dcterms:created>
  <dcterms:modified xsi:type="dcterms:W3CDTF">2024-12-09T13:45:00Z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0x010100092ABC68124DFC44A6C3578E3458EB2A</vt:lpwstr>
  </property>
  <property fmtid="{D5CDD505-2E9C-101B-9397-08002B2CF9AE}" pid="3" name="Order">
    <vt:r8>100</vt:r8>
  </property>
  <property fmtid="{D5CDD505-2E9C-101B-9397-08002B2CF9AE}" pid="4" name="_dlc_DocIdItemGuid">
    <vt:lpwstr>e04995a4-b51d-4d10-b143-4d9f1ae62b94</vt:lpwstr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